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C84272" w14:textId="77777777" w:rsidR="00441C06" w:rsidRPr="005F2417" w:rsidRDefault="0097468E" w:rsidP="003E3A83">
      <w:pPr>
        <w:pStyle w:val="a0"/>
        <w:numPr>
          <w:ilvl w:val="0"/>
          <w:numId w:val="0"/>
        </w:numPr>
        <w:rPr>
          <w:b w:val="0"/>
        </w:rPr>
      </w:pPr>
      <w:r w:rsidRPr="005F2417">
        <w:rPr>
          <w:rFonts w:hint="eastAsia"/>
          <w:b w:val="0"/>
        </w:rPr>
        <w:t>合併列印</w:t>
      </w:r>
    </w:p>
    <w:p w14:paraId="2AA9F77E" w14:textId="0AFAA2BC" w:rsidR="00441C06" w:rsidRDefault="00463810" w:rsidP="00922B9D">
      <w:pPr>
        <w:spacing w:before="90" w:after="180"/>
      </w:pPr>
      <w:r>
        <w:rPr>
          <w:rFonts w:hint="eastAsia"/>
        </w:rPr>
        <w:t>我們經常收到一些信函，信封上的姓名地址等收件人訊息是列印在貼紙的，顯然是大量印製下的信封。有些信件的內容看起來不是針對個人寫的廣告信或通知書，但上面卻明</w:t>
      </w:r>
      <w:r w:rsidR="009B4E86">
        <w:rPr>
          <w:rFonts w:hint="eastAsia"/>
        </w:rPr>
        <w:t>確寫著自己的名字及一些其他資料，感覺上多了些許親切感。</w:t>
      </w:r>
      <w:r w:rsidR="0094347B">
        <w:rPr>
          <w:rFonts w:hint="eastAsia"/>
        </w:rPr>
        <w:t>其他如</w:t>
      </w:r>
      <w:r w:rsidR="009B4E86">
        <w:rPr>
          <w:rFonts w:hint="eastAsia"/>
        </w:rPr>
        <w:t>考場桌上印著</w:t>
      </w:r>
      <w:r>
        <w:rPr>
          <w:rFonts w:hint="eastAsia"/>
        </w:rPr>
        <w:t>准考證號</w:t>
      </w:r>
      <w:r w:rsidR="009B4E86">
        <w:rPr>
          <w:rFonts w:hint="eastAsia"/>
        </w:rPr>
        <w:t>的貼紙</w:t>
      </w:r>
      <w:r>
        <w:rPr>
          <w:rFonts w:hint="eastAsia"/>
        </w:rPr>
        <w:t>、考生手上的准考證及考試的成績單，這類合併大量資料與相同內容格式的文件或標籤</w:t>
      </w:r>
      <w:r w:rsidR="009B4E86">
        <w:rPr>
          <w:rFonts w:hint="eastAsia"/>
        </w:rPr>
        <w:t>貼紙</w:t>
      </w:r>
      <w:r>
        <w:rPr>
          <w:rFonts w:hint="eastAsia"/>
        </w:rPr>
        <w:t>在</w:t>
      </w:r>
      <w:r>
        <w:rPr>
          <w:rFonts w:hint="eastAsia"/>
        </w:rPr>
        <w:t>WORD</w:t>
      </w:r>
      <w:r w:rsidR="005F2417">
        <w:rPr>
          <w:rFonts w:hint="eastAsia"/>
        </w:rPr>
        <w:t>裡稱為「合併列印</w:t>
      </w:r>
      <w:r>
        <w:rPr>
          <w:rFonts w:hint="eastAsia"/>
        </w:rPr>
        <w:t>」</w:t>
      </w:r>
      <w:r w:rsidR="005F2417">
        <w:rPr>
          <w:rFonts w:hint="eastAsia"/>
        </w:rPr>
        <w:t>。</w:t>
      </w:r>
    </w:p>
    <w:p w14:paraId="55885BCA" w14:textId="77777777" w:rsidR="00463810" w:rsidRDefault="00463810" w:rsidP="00922B9D">
      <w:pPr>
        <w:spacing w:before="90" w:after="180"/>
      </w:pPr>
      <w:r>
        <w:rPr>
          <w:rFonts w:hint="eastAsia"/>
        </w:rPr>
        <w:t>合併列印的資料通常儲存在</w:t>
      </w:r>
      <w:r>
        <w:rPr>
          <w:rFonts w:hint="eastAsia"/>
        </w:rPr>
        <w:t>EXCEL</w:t>
      </w:r>
      <w:r>
        <w:rPr>
          <w:rFonts w:hint="eastAsia"/>
        </w:rPr>
        <w:t>裡面（當然也可以在</w:t>
      </w:r>
      <w:r>
        <w:rPr>
          <w:rFonts w:hint="eastAsia"/>
        </w:rPr>
        <w:t>WORD</w:t>
      </w:r>
      <w:r>
        <w:rPr>
          <w:rFonts w:hint="eastAsia"/>
        </w:rPr>
        <w:t>裡），以下的練習幫助初學者瞭解合併列印展現的效能。</w:t>
      </w:r>
    </w:p>
    <w:p w14:paraId="6B362501" w14:textId="2346C57F" w:rsidR="004F348E" w:rsidRDefault="003F7E51" w:rsidP="00922B9D">
      <w:pPr>
        <w:spacing w:before="90" w:after="180"/>
      </w:pPr>
      <w:r>
        <w:rPr>
          <w:rFonts w:ascii="Microsoft JhengHei Light" w:eastAsia="Microsoft JhengHei Light" w:hAnsi="Microsoft JhengHei Light" w:hint="eastAsia"/>
        </w:rPr>
        <w:t>課堂</w:t>
      </w:r>
      <w:r w:rsidR="004F348E" w:rsidRPr="0094347B">
        <w:rPr>
          <w:rFonts w:ascii="Microsoft JhengHei Light" w:eastAsia="Microsoft JhengHei Light" w:hAnsi="Microsoft JhengHei Light" w:hint="eastAsia"/>
        </w:rPr>
        <w:t>練習</w:t>
      </w:r>
      <w:r w:rsidR="004F783F">
        <w:rPr>
          <w:rFonts w:hint="eastAsia"/>
        </w:rPr>
        <w:t xml:space="preserve"> 1</w:t>
      </w:r>
      <w:r w:rsidR="004F348E">
        <w:rPr>
          <w:rFonts w:hint="eastAsia"/>
        </w:rPr>
        <w:t>：</w:t>
      </w:r>
    </w:p>
    <w:p w14:paraId="1736824A" w14:textId="3704D109" w:rsidR="004F348E" w:rsidRDefault="00EA4D5F" w:rsidP="00922B9D">
      <w:pPr>
        <w:pStyle w:val="a"/>
        <w:spacing w:before="90" w:after="180"/>
        <w:ind w:left="880" w:hanging="440"/>
      </w:pPr>
      <w:r>
        <w:rPr>
          <w:rFonts w:hint="eastAsia"/>
        </w:rPr>
        <w:t>通知信函的製作</w:t>
      </w:r>
      <w:r w:rsidR="00861F4B">
        <w:rPr>
          <w:rFonts w:hint="eastAsia"/>
        </w:rPr>
        <w:t>：</w:t>
      </w:r>
      <w:r w:rsidR="00BA4C0F">
        <w:rPr>
          <w:rFonts w:hint="eastAsia"/>
        </w:rPr>
        <w:t>將下面內容複製到一個新的文件上，</w:t>
      </w:r>
      <w:r w:rsidR="00861F4B">
        <w:rPr>
          <w:rFonts w:hint="eastAsia"/>
        </w:rPr>
        <w:t>製作</w:t>
      </w:r>
      <w:r w:rsidR="00BA4C0F">
        <w:rPr>
          <w:rFonts w:hint="eastAsia"/>
        </w:rPr>
        <w:t>如下的</w:t>
      </w:r>
      <w:r w:rsidR="00861F4B">
        <w:rPr>
          <w:rFonts w:hint="eastAsia"/>
        </w:rPr>
        <w:t>統一格式的信函。</w:t>
      </w:r>
    </w:p>
    <w:p w14:paraId="4ED41039" w14:textId="0A3A906E" w:rsidR="0094347B" w:rsidRDefault="0094347B" w:rsidP="0094347B">
      <w:pPr>
        <w:pStyle w:val="a"/>
        <w:numPr>
          <w:ilvl w:val="0"/>
          <w:numId w:val="0"/>
        </w:numPr>
        <w:spacing w:before="90" w:after="180"/>
        <w:ind w:left="880"/>
        <w:rPr>
          <w:rFonts w:hint="eastAsia"/>
        </w:rPr>
      </w:pPr>
      <w:r>
        <w:rPr>
          <w:noProof/>
        </w:rPr>
        <mc:AlternateContent>
          <mc:Choice Requires="wps">
            <w:drawing>
              <wp:inline distT="0" distB="0" distL="0" distR="0" wp14:anchorId="03C38489" wp14:editId="7EC03490">
                <wp:extent cx="5095875" cy="3357245"/>
                <wp:effectExtent l="0" t="0" r="28575" b="14605"/>
                <wp:docPr id="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95875" cy="3357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270CFF" w14:textId="77777777" w:rsidR="0094347B" w:rsidRDefault="0094347B" w:rsidP="0094347B">
                            <w:pPr>
                              <w:spacing w:before="90" w:after="180"/>
                            </w:pPr>
                            <w:r>
                              <w:rPr>
                                <w:rFonts w:hint="eastAsia"/>
                              </w:rPr>
                              <w:t>親愛的</w:t>
                            </w:r>
                            <w:r>
                              <w:rPr>
                                <w:rFonts w:hint="eastAsia"/>
                              </w:rPr>
                              <w:t>xxx</w:t>
                            </w:r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</w:p>
                          <w:p w14:paraId="7A2A7A69" w14:textId="77777777" w:rsidR="0094347B" w:rsidRDefault="0094347B" w:rsidP="0094347B">
                            <w:pPr>
                              <w:spacing w:before="90" w:after="180"/>
                            </w:pPr>
                            <w:r>
                              <w:rPr>
                                <w:rFonts w:hint="eastAsia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>最近手頭比較緊，需錢孔急，請援助</w:t>
                            </w:r>
                            <w:r>
                              <w:rPr>
                                <w:rFonts w:hint="eastAsia"/>
                              </w:rPr>
                              <w:t xml:space="preserve"> 100</w:t>
                            </w:r>
                            <w:r>
                              <w:rPr>
                                <w:rFonts w:hint="eastAsia"/>
                              </w:rPr>
                              <w:t>萬美元，存到下列戶頭，</w:t>
                            </w:r>
                          </w:p>
                          <w:p w14:paraId="4AA6FDF0" w14:textId="77777777" w:rsidR="0094347B" w:rsidRDefault="0094347B" w:rsidP="0094347B">
                            <w:pPr>
                              <w:spacing w:before="90" w:after="180"/>
                            </w:pPr>
                            <w:r>
                              <w:rPr>
                                <w:rFonts w:hint="eastAsia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ab/>
                              <w:t>9087-1234-09876-123</w:t>
                            </w:r>
                          </w:p>
                          <w:p w14:paraId="0368BA55" w14:textId="77777777" w:rsidR="0094347B" w:rsidRDefault="0094347B" w:rsidP="0094347B">
                            <w:pPr>
                              <w:spacing w:before="90" w:after="180"/>
                            </w:pPr>
                            <w:r>
                              <w:rPr>
                                <w:rFonts w:hint="eastAsia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>為防止財政部日後可能查本人的帳，請務必以現金存入！</w:t>
                            </w:r>
                          </w:p>
                          <w:p w14:paraId="63C0EFB2" w14:textId="77777777" w:rsidR="0094347B" w:rsidRDefault="0094347B" w:rsidP="0094347B">
                            <w:pPr>
                              <w:spacing w:before="90" w:after="180"/>
                            </w:pPr>
                            <w:r>
                              <w:rPr>
                                <w:rFonts w:hint="eastAsia"/>
                              </w:rPr>
                              <w:tab/>
                            </w:r>
                          </w:p>
                          <w:p w14:paraId="7BB86EEE" w14:textId="77777777" w:rsidR="0094347B" w:rsidRDefault="0094347B" w:rsidP="0094347B">
                            <w:pPr>
                              <w:spacing w:before="90" w:after="180"/>
                            </w:pPr>
                            <w:r>
                              <w:rPr>
                                <w:rFonts w:hint="eastAsia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>黑面蔡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 w14:paraId="6D84968C" w14:textId="77777777" w:rsidR="0094347B" w:rsidRDefault="0094347B" w:rsidP="0094347B">
                            <w:pPr>
                              <w:spacing w:before="90" w:after="180"/>
                            </w:pPr>
                            <w:r>
                              <w:rPr>
                                <w:rFonts w:hint="eastAsia"/>
                              </w:rPr>
                              <w:t>編號：</w:t>
                            </w:r>
                            <w:r>
                              <w:rPr>
                                <w:rFonts w:hint="eastAsia"/>
                              </w:rPr>
                              <w:t>xx</w:t>
                            </w:r>
                          </w:p>
                          <w:p w14:paraId="12905CE4" w14:textId="77777777" w:rsidR="0094347B" w:rsidRDefault="0094347B" w:rsidP="0094347B">
                            <w:pPr>
                              <w:spacing w:before="90" w:after="180"/>
                            </w:pPr>
                            <w:r>
                              <w:rPr>
                                <w:rFonts w:hint="eastAsia"/>
                              </w:rPr>
                              <w:t>地址：</w:t>
                            </w:r>
                            <w:r>
                              <w:rPr>
                                <w:rFonts w:hint="eastAsia"/>
                              </w:rPr>
                              <w:t>xxxxxxxxxxxxxxxxxxxxxxxx</w:t>
                            </w:r>
                          </w:p>
                          <w:p w14:paraId="47485D30" w14:textId="77777777" w:rsidR="0094347B" w:rsidRDefault="0094347B" w:rsidP="0094347B">
                            <w:pPr>
                              <w:spacing w:before="90" w:after="180"/>
                            </w:pPr>
                            <w:r>
                              <w:rPr>
                                <w:rFonts w:hint="eastAsia"/>
                              </w:rPr>
                              <w:t>電話：</w:t>
                            </w:r>
                            <w:r>
                              <w:rPr>
                                <w:rFonts w:hint="eastAsia"/>
                              </w:rPr>
                              <w:t>xxxxxxxxxxxxxxxxx</w:t>
                            </w:r>
                          </w:p>
                          <w:p w14:paraId="3E2BC36B" w14:textId="77777777" w:rsidR="0094347B" w:rsidRDefault="0094347B" w:rsidP="0094347B">
                            <w:pPr>
                              <w:spacing w:before="90" w:after="180"/>
                            </w:pPr>
                          </w:p>
                          <w:p w14:paraId="2FF4B690" w14:textId="77777777" w:rsidR="0094347B" w:rsidRDefault="0094347B" w:rsidP="0094347B">
                            <w:pPr>
                              <w:spacing w:before="90" w:after="180"/>
                            </w:pPr>
                          </w:p>
                          <w:p w14:paraId="5A0C9238" w14:textId="77777777" w:rsidR="0094347B" w:rsidRDefault="0094347B" w:rsidP="0094347B">
                            <w:pPr>
                              <w:spacing w:before="90" w:after="180"/>
                            </w:pPr>
                          </w:p>
                          <w:p w14:paraId="2F525B5E" w14:textId="77777777" w:rsidR="0094347B" w:rsidRDefault="0094347B" w:rsidP="0094347B">
                            <w:pPr>
                              <w:spacing w:before="90" w:after="180"/>
                            </w:pPr>
                          </w:p>
                          <w:p w14:paraId="0587E3A4" w14:textId="77777777" w:rsidR="0094347B" w:rsidRDefault="0094347B" w:rsidP="0094347B">
                            <w:pPr>
                              <w:spacing w:before="90" w:after="180"/>
                            </w:pPr>
                          </w:p>
                          <w:p w14:paraId="4934D0C9" w14:textId="77777777" w:rsidR="0094347B" w:rsidRDefault="0094347B" w:rsidP="0094347B">
                            <w:pPr>
                              <w:spacing w:before="90" w:after="18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3C38489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width:401.25pt;height:264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">
                <v:textbox>
                  <w:txbxContent>
                    <w:p w14:paraId="49270CFF" w14:textId="77777777" w:rsidR="0094347B" w:rsidRDefault="0094347B" w:rsidP="0094347B">
                      <w:pPr>
                        <w:spacing w:before="90" w:after="180"/>
                      </w:pPr>
                      <w:r>
                        <w:rPr>
                          <w:rFonts w:hint="eastAsia"/>
                        </w:rPr>
                        <w:t>親愛的</w:t>
                      </w:r>
                      <w:r>
                        <w:rPr>
                          <w:rFonts w:hint="eastAsia"/>
                        </w:rPr>
                        <w:t>xxx</w:t>
                      </w:r>
                      <w:r>
                        <w:rPr>
                          <w:rFonts w:hint="eastAsia"/>
                        </w:rPr>
                        <w:t>：</w:t>
                      </w:r>
                    </w:p>
                    <w:p w14:paraId="7A2A7A69" w14:textId="77777777" w:rsidR="0094347B" w:rsidRDefault="0094347B" w:rsidP="0094347B">
                      <w:pPr>
                        <w:spacing w:before="90" w:after="180"/>
                      </w:pPr>
                      <w:r>
                        <w:rPr>
                          <w:rFonts w:hint="eastAsia"/>
                        </w:rPr>
                        <w:tab/>
                      </w:r>
                      <w:r>
                        <w:rPr>
                          <w:rFonts w:hint="eastAsia"/>
                        </w:rPr>
                        <w:t>最近手頭比較緊，需錢孔急，請援助</w:t>
                      </w:r>
                      <w:r>
                        <w:rPr>
                          <w:rFonts w:hint="eastAsia"/>
                        </w:rPr>
                        <w:t xml:space="preserve"> 100</w:t>
                      </w:r>
                      <w:r>
                        <w:rPr>
                          <w:rFonts w:hint="eastAsia"/>
                        </w:rPr>
                        <w:t>萬美元，存到下列戶頭，</w:t>
                      </w:r>
                    </w:p>
                    <w:p w14:paraId="4AA6FDF0" w14:textId="77777777" w:rsidR="0094347B" w:rsidRDefault="0094347B" w:rsidP="0094347B">
                      <w:pPr>
                        <w:spacing w:before="90" w:after="180"/>
                      </w:pPr>
                      <w:r>
                        <w:rPr>
                          <w:rFonts w:hint="eastAsia"/>
                        </w:rPr>
                        <w:tab/>
                      </w:r>
                      <w:r>
                        <w:rPr>
                          <w:rFonts w:hint="eastAsia"/>
                        </w:rPr>
                        <w:tab/>
                        <w:t>9087-1234-09876-123</w:t>
                      </w:r>
                    </w:p>
                    <w:p w14:paraId="0368BA55" w14:textId="77777777" w:rsidR="0094347B" w:rsidRDefault="0094347B" w:rsidP="0094347B">
                      <w:pPr>
                        <w:spacing w:before="90" w:after="180"/>
                      </w:pPr>
                      <w:r>
                        <w:rPr>
                          <w:rFonts w:hint="eastAsia"/>
                        </w:rPr>
                        <w:tab/>
                      </w:r>
                      <w:r>
                        <w:rPr>
                          <w:rFonts w:hint="eastAsia"/>
                        </w:rPr>
                        <w:t>為防止財政部日後可能查本人的帳，請務必以現金存入！</w:t>
                      </w:r>
                    </w:p>
                    <w:p w14:paraId="63C0EFB2" w14:textId="77777777" w:rsidR="0094347B" w:rsidRDefault="0094347B" w:rsidP="0094347B">
                      <w:pPr>
                        <w:spacing w:before="90" w:after="180"/>
                      </w:pPr>
                      <w:r>
                        <w:rPr>
                          <w:rFonts w:hint="eastAsia"/>
                        </w:rPr>
                        <w:tab/>
                      </w:r>
                    </w:p>
                    <w:p w14:paraId="7BB86EEE" w14:textId="77777777" w:rsidR="0094347B" w:rsidRDefault="0094347B" w:rsidP="0094347B">
                      <w:pPr>
                        <w:spacing w:before="90" w:after="180"/>
                      </w:pPr>
                      <w:r>
                        <w:rPr>
                          <w:rFonts w:hint="eastAsia"/>
                        </w:rPr>
                        <w:tab/>
                      </w:r>
                      <w:r>
                        <w:rPr>
                          <w:rFonts w:hint="eastAsia"/>
                        </w:rPr>
                        <w:tab/>
                      </w:r>
                      <w:r>
                        <w:rPr>
                          <w:rFonts w:hint="eastAsia"/>
                        </w:rPr>
                        <w:tab/>
                      </w:r>
                      <w:r>
                        <w:rPr>
                          <w:rFonts w:hint="eastAsia"/>
                        </w:rPr>
                        <w:tab/>
                      </w:r>
                      <w:r>
                        <w:rPr>
                          <w:rFonts w:hint="eastAsia"/>
                        </w:rPr>
                        <w:tab/>
                      </w:r>
                      <w:r>
                        <w:rPr>
                          <w:rFonts w:hint="eastAsia"/>
                        </w:rPr>
                        <w:tab/>
                      </w:r>
                      <w:r>
                        <w:rPr>
                          <w:rFonts w:hint="eastAsia"/>
                        </w:rPr>
                        <w:tab/>
                      </w:r>
                      <w:r>
                        <w:rPr>
                          <w:rFonts w:hint="eastAsia"/>
                        </w:rPr>
                        <w:tab/>
                      </w:r>
                      <w:r>
                        <w:rPr>
                          <w:rFonts w:hint="eastAsia"/>
                        </w:rPr>
                        <w:tab/>
                      </w:r>
                      <w:r>
                        <w:rPr>
                          <w:rFonts w:hint="eastAsia"/>
                        </w:rPr>
                        <w:t>黑面蔡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 w14:paraId="6D84968C" w14:textId="77777777" w:rsidR="0094347B" w:rsidRDefault="0094347B" w:rsidP="0094347B">
                      <w:pPr>
                        <w:spacing w:before="90" w:after="180"/>
                      </w:pPr>
                      <w:r>
                        <w:rPr>
                          <w:rFonts w:hint="eastAsia"/>
                        </w:rPr>
                        <w:t>編號：</w:t>
                      </w:r>
                      <w:r>
                        <w:rPr>
                          <w:rFonts w:hint="eastAsia"/>
                        </w:rPr>
                        <w:t>xx</w:t>
                      </w:r>
                    </w:p>
                    <w:p w14:paraId="12905CE4" w14:textId="77777777" w:rsidR="0094347B" w:rsidRDefault="0094347B" w:rsidP="0094347B">
                      <w:pPr>
                        <w:spacing w:before="90" w:after="180"/>
                      </w:pPr>
                      <w:r>
                        <w:rPr>
                          <w:rFonts w:hint="eastAsia"/>
                        </w:rPr>
                        <w:t>地址：</w:t>
                      </w:r>
                      <w:r>
                        <w:rPr>
                          <w:rFonts w:hint="eastAsia"/>
                        </w:rPr>
                        <w:t>xxxxxxxxxxxxxxxxxxxxxxxx</w:t>
                      </w:r>
                    </w:p>
                    <w:p w14:paraId="47485D30" w14:textId="77777777" w:rsidR="0094347B" w:rsidRDefault="0094347B" w:rsidP="0094347B">
                      <w:pPr>
                        <w:spacing w:before="90" w:after="180"/>
                      </w:pPr>
                      <w:r>
                        <w:rPr>
                          <w:rFonts w:hint="eastAsia"/>
                        </w:rPr>
                        <w:t>電話：</w:t>
                      </w:r>
                      <w:r>
                        <w:rPr>
                          <w:rFonts w:hint="eastAsia"/>
                        </w:rPr>
                        <w:t>xxxxxxxxxxxxxxxxx</w:t>
                      </w:r>
                    </w:p>
                    <w:p w14:paraId="3E2BC36B" w14:textId="77777777" w:rsidR="0094347B" w:rsidRDefault="0094347B" w:rsidP="0094347B">
                      <w:pPr>
                        <w:spacing w:before="90" w:after="180"/>
                      </w:pPr>
                    </w:p>
                    <w:p w14:paraId="2FF4B690" w14:textId="77777777" w:rsidR="0094347B" w:rsidRDefault="0094347B" w:rsidP="0094347B">
                      <w:pPr>
                        <w:spacing w:before="90" w:after="180"/>
                      </w:pPr>
                    </w:p>
                    <w:p w14:paraId="5A0C9238" w14:textId="77777777" w:rsidR="0094347B" w:rsidRDefault="0094347B" w:rsidP="0094347B">
                      <w:pPr>
                        <w:spacing w:before="90" w:after="180"/>
                      </w:pPr>
                    </w:p>
                    <w:p w14:paraId="2F525B5E" w14:textId="77777777" w:rsidR="0094347B" w:rsidRDefault="0094347B" w:rsidP="0094347B">
                      <w:pPr>
                        <w:spacing w:before="90" w:after="180"/>
                      </w:pPr>
                    </w:p>
                    <w:p w14:paraId="0587E3A4" w14:textId="77777777" w:rsidR="0094347B" w:rsidRDefault="0094347B" w:rsidP="0094347B">
                      <w:pPr>
                        <w:spacing w:before="90" w:after="180"/>
                      </w:pPr>
                    </w:p>
                    <w:p w14:paraId="4934D0C9" w14:textId="77777777" w:rsidR="0094347B" w:rsidRDefault="0094347B" w:rsidP="0094347B">
                      <w:pPr>
                        <w:spacing w:before="90" w:after="18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1310C27" w14:textId="625DCDC8" w:rsidR="00861F4B" w:rsidRDefault="00861F4B" w:rsidP="00922B9D">
      <w:pPr>
        <w:spacing w:before="90" w:after="180"/>
      </w:pPr>
    </w:p>
    <w:p w14:paraId="71AC01A4" w14:textId="7223BF7A" w:rsidR="00861F4B" w:rsidRDefault="00A94127" w:rsidP="00922B9D">
      <w:pPr>
        <w:pStyle w:val="a"/>
        <w:spacing w:before="90" w:after="180"/>
        <w:ind w:left="880" w:hanging="440"/>
      </w:pPr>
      <w:r>
        <w:rPr>
          <w:rFonts w:hint="eastAsia"/>
        </w:rPr>
        <w:t>xxx</w:t>
      </w:r>
      <w:r>
        <w:rPr>
          <w:rFonts w:hint="eastAsia"/>
        </w:rPr>
        <w:t>部分來自</w:t>
      </w:r>
      <w:r w:rsidR="008F0A95">
        <w:rPr>
          <w:rFonts w:hint="eastAsia"/>
        </w:rPr>
        <w:t>如</w:t>
      </w:r>
      <w:r w:rsidR="00D443C6">
        <w:fldChar w:fldCharType="begin"/>
      </w:r>
      <w:r w:rsidR="00D443C6">
        <w:instrText xml:space="preserve"> </w:instrText>
      </w:r>
      <w:r w:rsidR="00D443C6">
        <w:rPr>
          <w:rFonts w:hint="eastAsia"/>
        </w:rPr>
        <w:instrText>REF _Ref4423630 \h</w:instrText>
      </w:r>
      <w:r w:rsidR="00D443C6">
        <w:instrText xml:space="preserve"> </w:instrText>
      </w:r>
      <w:r w:rsidR="00D443C6">
        <w:fldChar w:fldCharType="separate"/>
      </w:r>
      <w:r w:rsidR="00D443C6">
        <w:rPr>
          <w:rFonts w:hint="eastAsia"/>
        </w:rPr>
        <w:t>圖</w:t>
      </w:r>
      <w:r w:rsidR="00D443C6">
        <w:rPr>
          <w:rFonts w:hint="eastAsia"/>
        </w:rPr>
        <w:t xml:space="preserve"> </w:t>
      </w:r>
      <w:r w:rsidR="00D443C6">
        <w:rPr>
          <w:noProof/>
        </w:rPr>
        <w:t>1</w:t>
      </w:r>
      <w:r w:rsidR="00D443C6">
        <w:fldChar w:fldCharType="end"/>
      </w:r>
      <w:r>
        <w:rPr>
          <w:rFonts w:hint="eastAsia"/>
        </w:rPr>
        <w:t>所示的</w:t>
      </w:r>
      <w:r>
        <w:rPr>
          <w:rFonts w:hint="eastAsia"/>
        </w:rPr>
        <w:t>EXCEL</w:t>
      </w:r>
      <w:r>
        <w:rPr>
          <w:rFonts w:hint="eastAsia"/>
        </w:rPr>
        <w:t>資料</w:t>
      </w:r>
      <w:r>
        <w:rPr>
          <w:rFonts w:hint="eastAsia"/>
        </w:rPr>
        <w:t xml:space="preserve"> </w:t>
      </w:r>
      <w:r w:rsidR="008F0A95">
        <w:rPr>
          <w:rFonts w:hint="eastAsia"/>
        </w:rPr>
        <w:t>(</w:t>
      </w:r>
      <w:r w:rsidR="008F0A95">
        <w:rPr>
          <w:rFonts w:hint="eastAsia"/>
        </w:rPr>
        <w:t>下載</w:t>
      </w:r>
      <w:r w:rsidR="008F0A95">
        <w:rPr>
          <w:rFonts w:hint="eastAsia"/>
        </w:rPr>
        <w:t>word_excel_data1.xls)</w:t>
      </w:r>
      <w:r>
        <w:rPr>
          <w:rFonts w:hint="eastAsia"/>
        </w:rPr>
        <w:t>。</w:t>
      </w:r>
    </w:p>
    <w:p w14:paraId="6EC7E9BC" w14:textId="511510BC" w:rsidR="006946A1" w:rsidRPr="006946A1" w:rsidRDefault="00D53C65" w:rsidP="00922B9D">
      <w:pPr>
        <w:pStyle w:val="a"/>
        <w:spacing w:before="90" w:after="180"/>
        <w:ind w:leftChars="0" w:left="880" w:firstLineChars="0" w:hanging="44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04468E53" wp14:editId="689626FC">
                <wp:simplePos x="0" y="0"/>
                <wp:positionH relativeFrom="column">
                  <wp:posOffset>118110</wp:posOffset>
                </wp:positionH>
                <wp:positionV relativeFrom="paragraph">
                  <wp:posOffset>1619250</wp:posOffset>
                </wp:positionV>
                <wp:extent cx="5024755" cy="425450"/>
                <wp:effectExtent l="0" t="0" r="0" b="0"/>
                <wp:wrapTopAndBottom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4755" cy="4254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99C1340" w14:textId="4BAA4F24" w:rsidR="00D2671E" w:rsidRPr="00940F2C" w:rsidRDefault="00D2671E" w:rsidP="00922B9D">
                            <w:pPr>
                              <w:pStyle w:val="ac"/>
                              <w:spacing w:before="90" w:after="180"/>
                              <w:rPr>
                                <w:noProof/>
                              </w:rPr>
                            </w:pPr>
                            <w:bookmarkStart w:id="0" w:name="_Ref4423630"/>
                            <w:r>
                              <w:rPr>
                                <w:rFonts w:hint="eastAsia"/>
                              </w:rPr>
                              <w:t>圖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</w:rPr>
                              <w:instrText xml:space="preserve">SEQ </w:instrText>
                            </w:r>
                            <w:r>
                              <w:rPr>
                                <w:rFonts w:hint="eastAsia"/>
                              </w:rPr>
                              <w:instrText>圖</w:instrText>
                            </w:r>
                            <w:r>
                              <w:rPr>
                                <w:rFonts w:hint="eastAsia"/>
                              </w:rPr>
                              <w:instrText xml:space="preserve"> \* ARABIC</w:instrText>
                            </w:r>
                            <w:r>
                              <w:instrText xml:space="preserve"> </w:instrText>
                            </w:r>
                            <w:r>
                              <w:fldChar w:fldCharType="separate"/>
                            </w:r>
                            <w:r w:rsidR="0047107F">
                              <w:rPr>
                                <w:noProof/>
                              </w:rPr>
                              <w:t>1</w:t>
                            </w:r>
                            <w:r>
                              <w:fldChar w:fldCharType="end"/>
                            </w:r>
                            <w:bookmarkEnd w:id="0"/>
                            <w:r>
                              <w:rPr>
                                <w:rFonts w:hint="eastAsia"/>
                              </w:rPr>
                              <w:t>合併列印的資料來源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468E53" id="文字方塊 2" o:spid="_x0000_s1027" type="#_x0000_t202" style="position:absolute;left:0;text-align:left;margin-left:9.3pt;margin-top:127.5pt;width:395.65pt;height:33.5pt;z-index: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" stroked="f">
                <v:textbox style="mso-fit-shape-to-text:t" inset="0,0,0,0">
                  <w:txbxContent>
                    <w:p w14:paraId="499C1340" w14:textId="4BAA4F24" w:rsidR="00D2671E" w:rsidRPr="00940F2C" w:rsidRDefault="00D2671E" w:rsidP="00922B9D">
                      <w:pPr>
                        <w:pStyle w:val="ac"/>
                        <w:spacing w:before="90" w:after="180"/>
                        <w:rPr>
                          <w:noProof/>
                        </w:rPr>
                      </w:pPr>
                      <w:bookmarkStart w:id="1" w:name="_Ref4423630"/>
                      <w:r>
                        <w:rPr>
                          <w:rFonts w:hint="eastAsia"/>
                        </w:rPr>
                        <w:t>圖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</w:instrText>
                      </w:r>
                      <w:r>
                        <w:rPr>
                          <w:rFonts w:hint="eastAsia"/>
                        </w:rPr>
                        <w:instrText xml:space="preserve">SEQ </w:instrText>
                      </w:r>
                      <w:r>
                        <w:rPr>
                          <w:rFonts w:hint="eastAsia"/>
                        </w:rPr>
                        <w:instrText>圖</w:instrText>
                      </w:r>
                      <w:r>
                        <w:rPr>
                          <w:rFonts w:hint="eastAsia"/>
                        </w:rPr>
                        <w:instrText xml:space="preserve"> \* ARABIC</w:instrText>
                      </w:r>
                      <w:r>
                        <w:instrText xml:space="preserve"> </w:instrText>
                      </w:r>
                      <w:r>
                        <w:fldChar w:fldCharType="separate"/>
                      </w:r>
                      <w:r w:rsidR="0047107F">
                        <w:rPr>
                          <w:noProof/>
                        </w:rPr>
                        <w:t>1</w:t>
                      </w:r>
                      <w:r>
                        <w:fldChar w:fldCharType="end"/>
                      </w:r>
                      <w:bookmarkEnd w:id="1"/>
                      <w:r>
                        <w:rPr>
                          <w:rFonts w:hint="eastAsia"/>
                        </w:rPr>
                        <w:t>合併列印的資料來源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/>
          <w:noProof/>
        </w:rPr>
        <w:drawing>
          <wp:anchor distT="0" distB="0" distL="114300" distR="114300" simplePos="0" relativeHeight="251629568" behindDoc="0" locked="0" layoutInCell="1" allowOverlap="1" wp14:anchorId="10C8B446" wp14:editId="63627F9D">
            <wp:simplePos x="0" y="0"/>
            <wp:positionH relativeFrom="column">
              <wp:posOffset>118436</wp:posOffset>
            </wp:positionH>
            <wp:positionV relativeFrom="paragraph">
              <wp:posOffset>-342772</wp:posOffset>
            </wp:positionV>
            <wp:extent cx="5024755" cy="1905635"/>
            <wp:effectExtent l="0" t="0" r="4445" b="0"/>
            <wp:wrapTopAndBottom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4755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合併步驟</w:t>
      </w:r>
      <w:r w:rsidR="00497433">
        <w:rPr>
          <w:rFonts w:hint="eastAsia"/>
        </w:rPr>
        <w:t>：利用</w:t>
      </w:r>
      <w:r w:rsidR="0014159D">
        <w:rPr>
          <w:rFonts w:hint="eastAsia"/>
        </w:rPr>
        <w:t>「郵件</w:t>
      </w:r>
      <w:r w:rsidR="00922B9D">
        <w:rPr>
          <w:rFonts w:hint="eastAsia"/>
        </w:rPr>
        <w:t xml:space="preserve"> </w:t>
      </w:r>
      <w:r w:rsidR="0014159D">
        <w:sym w:font="Wingdings" w:char="F0E0"/>
      </w:r>
      <w:r w:rsidR="00922B9D">
        <w:rPr>
          <w:rFonts w:hint="eastAsia"/>
        </w:rPr>
        <w:t xml:space="preserve"> </w:t>
      </w:r>
      <w:r w:rsidR="0014159D">
        <w:rPr>
          <w:rFonts w:hint="eastAsia"/>
        </w:rPr>
        <w:t>啟動合併列印</w:t>
      </w:r>
      <w:r w:rsidR="00922B9D">
        <w:rPr>
          <w:rFonts w:hint="eastAsia"/>
        </w:rPr>
        <w:t xml:space="preserve"> </w:t>
      </w:r>
      <w:r w:rsidR="0014159D">
        <w:sym w:font="Wingdings" w:char="F0E0"/>
      </w:r>
      <w:r w:rsidR="00922B9D">
        <w:rPr>
          <w:rFonts w:hint="eastAsia"/>
        </w:rPr>
        <w:t xml:space="preserve"> </w:t>
      </w:r>
      <w:r w:rsidR="00D650E8">
        <w:rPr>
          <w:rFonts w:hint="eastAsia"/>
        </w:rPr>
        <w:t>逐步合併列印精靈</w:t>
      </w:r>
      <w:r w:rsidR="0014159D">
        <w:rPr>
          <w:rFonts w:hint="eastAsia"/>
        </w:rPr>
        <w:t>」</w:t>
      </w:r>
      <w:r w:rsidR="00D33ADA">
        <w:rPr>
          <w:rFonts w:hint="eastAsia"/>
        </w:rPr>
        <w:t>由</w:t>
      </w:r>
      <w:r w:rsidR="00D33ADA">
        <w:rPr>
          <w:rFonts w:hint="eastAsia"/>
        </w:rPr>
        <w:t>WORD</w:t>
      </w:r>
      <w:r w:rsidR="00D33ADA">
        <w:rPr>
          <w:rFonts w:hint="eastAsia"/>
        </w:rPr>
        <w:t>引導</w:t>
      </w:r>
      <w:r w:rsidR="00497433">
        <w:rPr>
          <w:rFonts w:hint="eastAsia"/>
        </w:rPr>
        <w:t>自動產生</w:t>
      </w:r>
      <w:r w:rsidR="00130CE4">
        <w:rPr>
          <w:rFonts w:hint="eastAsia"/>
        </w:rPr>
        <w:t>（如</w:t>
      </w:r>
      <w:r w:rsidR="003978B8">
        <w:fldChar w:fldCharType="begin"/>
      </w:r>
      <w:r w:rsidR="003978B8">
        <w:instrText xml:space="preserve"> </w:instrText>
      </w:r>
      <w:r w:rsidR="003978B8">
        <w:rPr>
          <w:rFonts w:hint="eastAsia"/>
        </w:rPr>
        <w:instrText>REF _Ref36476217 \h</w:instrText>
      </w:r>
      <w:r w:rsidR="003978B8">
        <w:instrText xml:space="preserve"> </w:instrText>
      </w:r>
      <w:r w:rsidR="003978B8">
        <w:fldChar w:fldCharType="separate"/>
      </w:r>
      <w:r w:rsidR="003978B8">
        <w:rPr>
          <w:rFonts w:hint="eastAsia"/>
        </w:rPr>
        <w:t>圖</w:t>
      </w:r>
      <w:r w:rsidR="003978B8">
        <w:rPr>
          <w:rFonts w:hint="eastAsia"/>
        </w:rPr>
        <w:t xml:space="preserve"> </w:t>
      </w:r>
      <w:r w:rsidR="003978B8">
        <w:rPr>
          <w:noProof/>
        </w:rPr>
        <w:t>2</w:t>
      </w:r>
      <w:r w:rsidR="003978B8">
        <w:fldChar w:fldCharType="end"/>
      </w:r>
      <w:r w:rsidR="00130CE4">
        <w:rPr>
          <w:rFonts w:hint="eastAsia"/>
        </w:rPr>
        <w:t>）</w:t>
      </w:r>
      <w:r w:rsidR="00497433">
        <w:rPr>
          <w:rFonts w:hint="eastAsia"/>
        </w:rPr>
        <w:t>。</w:t>
      </w:r>
      <w:r>
        <w:rPr>
          <w:rFonts w:hint="eastAsia"/>
        </w:rPr>
        <w:t>依序的步驟是產生文件、匯入資料檔案</w:t>
      </w:r>
      <w:r w:rsidR="00922B9D">
        <w:rPr>
          <w:rFonts w:hint="eastAsia"/>
        </w:rPr>
        <w:t>（</w:t>
      </w:r>
      <w:r>
        <w:rPr>
          <w:rFonts w:hint="eastAsia"/>
        </w:rPr>
        <w:t>從瀏覽外部檔案匯入或從郵件通訊錄匯入</w:t>
      </w:r>
      <w:r w:rsidR="00E2663D">
        <w:rPr>
          <w:rFonts w:hint="eastAsia"/>
        </w:rPr>
        <w:t>，如</w:t>
      </w:r>
      <w:r w:rsidR="00E2663D">
        <w:fldChar w:fldCharType="begin"/>
      </w:r>
      <w:r w:rsidR="00E2663D">
        <w:instrText xml:space="preserve"> </w:instrText>
      </w:r>
      <w:r w:rsidR="00E2663D">
        <w:rPr>
          <w:rFonts w:hint="eastAsia"/>
        </w:rPr>
        <w:instrText>REF _Ref36477267 \h</w:instrText>
      </w:r>
      <w:r w:rsidR="00E2663D">
        <w:instrText xml:space="preserve"> </w:instrText>
      </w:r>
      <w:r w:rsidR="00E2663D">
        <w:fldChar w:fldCharType="separate"/>
      </w:r>
      <w:r w:rsidR="00E2663D">
        <w:rPr>
          <w:rFonts w:hint="eastAsia"/>
        </w:rPr>
        <w:t>圖</w:t>
      </w:r>
      <w:r w:rsidR="00E2663D">
        <w:rPr>
          <w:rFonts w:hint="eastAsia"/>
        </w:rPr>
        <w:t xml:space="preserve"> </w:t>
      </w:r>
      <w:r w:rsidR="00E2663D">
        <w:rPr>
          <w:noProof/>
        </w:rPr>
        <w:t>3</w:t>
      </w:r>
      <w:r w:rsidR="00E2663D">
        <w:fldChar w:fldCharType="end"/>
      </w:r>
      <w:r w:rsidR="00922B9D">
        <w:rPr>
          <w:rFonts w:hint="eastAsia"/>
        </w:rPr>
        <w:t>）</w:t>
      </w:r>
      <w:r w:rsidR="00216DF9">
        <w:rPr>
          <w:rFonts w:hint="eastAsia"/>
        </w:rPr>
        <w:t>、插入合併欄位</w:t>
      </w:r>
      <w:r w:rsidR="00E2663D">
        <w:rPr>
          <w:rFonts w:hint="eastAsia"/>
        </w:rPr>
        <w:t>（如</w:t>
      </w:r>
      <w:r w:rsidR="00E2663D">
        <w:fldChar w:fldCharType="begin"/>
      </w:r>
      <w:r w:rsidR="00E2663D">
        <w:instrText xml:space="preserve"> </w:instrText>
      </w:r>
      <w:r w:rsidR="00E2663D">
        <w:rPr>
          <w:rFonts w:hint="eastAsia"/>
        </w:rPr>
        <w:instrText>REF _Ref36477287 \h</w:instrText>
      </w:r>
      <w:r w:rsidR="00E2663D">
        <w:instrText xml:space="preserve"> </w:instrText>
      </w:r>
      <w:r w:rsidR="00E2663D">
        <w:fldChar w:fldCharType="separate"/>
      </w:r>
      <w:r w:rsidR="00E2663D">
        <w:rPr>
          <w:rFonts w:hint="eastAsia"/>
        </w:rPr>
        <w:t>圖</w:t>
      </w:r>
      <w:r w:rsidR="00E2663D">
        <w:rPr>
          <w:rFonts w:hint="eastAsia"/>
        </w:rPr>
        <w:t xml:space="preserve"> </w:t>
      </w:r>
      <w:r w:rsidR="00E2663D">
        <w:rPr>
          <w:noProof/>
        </w:rPr>
        <w:t>4</w:t>
      </w:r>
      <w:r w:rsidR="00E2663D">
        <w:fldChar w:fldCharType="end"/>
      </w:r>
      <w:r w:rsidR="00E2663D">
        <w:rPr>
          <w:rFonts w:hint="eastAsia"/>
        </w:rPr>
        <w:t>與</w:t>
      </w:r>
      <w:r w:rsidR="00E2663D">
        <w:fldChar w:fldCharType="begin"/>
      </w:r>
      <w:r w:rsidR="00E2663D">
        <w:instrText xml:space="preserve"> </w:instrText>
      </w:r>
      <w:r w:rsidR="00E2663D">
        <w:rPr>
          <w:rFonts w:hint="eastAsia"/>
        </w:rPr>
        <w:instrText>REF _Ref36477303 \h</w:instrText>
      </w:r>
      <w:r w:rsidR="00E2663D">
        <w:instrText xml:space="preserve"> </w:instrText>
      </w:r>
      <w:r w:rsidR="00E2663D">
        <w:fldChar w:fldCharType="separate"/>
      </w:r>
      <w:r w:rsidR="00E2663D">
        <w:rPr>
          <w:rFonts w:hint="eastAsia"/>
        </w:rPr>
        <w:t>圖</w:t>
      </w:r>
      <w:r w:rsidR="00E2663D">
        <w:rPr>
          <w:rFonts w:hint="eastAsia"/>
        </w:rPr>
        <w:t xml:space="preserve"> </w:t>
      </w:r>
      <w:r w:rsidR="00E2663D">
        <w:rPr>
          <w:noProof/>
        </w:rPr>
        <w:t>5</w:t>
      </w:r>
      <w:r w:rsidR="00E2663D">
        <w:fldChar w:fldCharType="end"/>
      </w:r>
      <w:r w:rsidR="00E2663D">
        <w:rPr>
          <w:rFonts w:hint="eastAsia"/>
        </w:rPr>
        <w:t>）</w:t>
      </w:r>
      <w:r w:rsidR="00D97016">
        <w:rPr>
          <w:rFonts w:hint="eastAsia"/>
        </w:rPr>
        <w:t>、預覽合併後的信件</w:t>
      </w:r>
      <w:r w:rsidR="00922B9D">
        <w:rPr>
          <w:rFonts w:hint="eastAsia"/>
        </w:rPr>
        <w:t>（</w:t>
      </w:r>
      <w:r w:rsidR="00D97016">
        <w:rPr>
          <w:rFonts w:hint="eastAsia"/>
        </w:rPr>
        <w:t>可以先一一檢視每一筆匯入的資料與文件的合併</w:t>
      </w:r>
      <w:r w:rsidR="008E60D7">
        <w:rPr>
          <w:rFonts w:hint="eastAsia"/>
        </w:rPr>
        <w:t>，如</w:t>
      </w:r>
      <w:r w:rsidR="0047107F">
        <w:fldChar w:fldCharType="begin"/>
      </w:r>
      <w:r w:rsidR="0047107F">
        <w:instrText xml:space="preserve"> </w:instrText>
      </w:r>
      <w:r w:rsidR="0047107F">
        <w:rPr>
          <w:rFonts w:hint="eastAsia"/>
        </w:rPr>
        <w:instrText>REF _Ref36479033 \h</w:instrText>
      </w:r>
      <w:r w:rsidR="0047107F">
        <w:instrText xml:space="preserve"> </w:instrText>
      </w:r>
      <w:r w:rsidR="0047107F">
        <w:fldChar w:fldCharType="separate"/>
      </w:r>
      <w:r w:rsidR="0047107F">
        <w:rPr>
          <w:rFonts w:hint="eastAsia"/>
        </w:rPr>
        <w:t>圖</w:t>
      </w:r>
      <w:r w:rsidR="0047107F">
        <w:rPr>
          <w:rFonts w:hint="eastAsia"/>
        </w:rPr>
        <w:t xml:space="preserve"> </w:t>
      </w:r>
      <w:r w:rsidR="0047107F">
        <w:rPr>
          <w:noProof/>
        </w:rPr>
        <w:t>7</w:t>
      </w:r>
      <w:r w:rsidR="0047107F">
        <w:fldChar w:fldCharType="end"/>
      </w:r>
      <w:r w:rsidR="00922B9D">
        <w:rPr>
          <w:rFonts w:hint="eastAsia"/>
        </w:rPr>
        <w:t>）</w:t>
      </w:r>
      <w:r w:rsidR="00D97016">
        <w:rPr>
          <w:rFonts w:hint="eastAsia"/>
        </w:rPr>
        <w:t>，最後</w:t>
      </w:r>
      <w:r w:rsidR="00E140F3">
        <w:rPr>
          <w:rFonts w:hint="eastAsia"/>
        </w:rPr>
        <w:t>一步則是</w:t>
      </w:r>
      <w:r w:rsidR="00D97016">
        <w:rPr>
          <w:rFonts w:hint="eastAsia"/>
        </w:rPr>
        <w:t>完成合併到新文件</w:t>
      </w:r>
      <w:r w:rsidR="00E140F3">
        <w:rPr>
          <w:rFonts w:hint="eastAsia"/>
        </w:rPr>
        <w:t>（依「編及個別信件」）</w:t>
      </w:r>
      <w:r w:rsidR="00D97016">
        <w:rPr>
          <w:rFonts w:hint="eastAsia"/>
        </w:rPr>
        <w:t>或直接送交印表機</w:t>
      </w:r>
      <w:r w:rsidR="00A3567A">
        <w:rPr>
          <w:rFonts w:hint="eastAsia"/>
        </w:rPr>
        <w:t>（依「列印」）</w:t>
      </w:r>
      <w:r w:rsidR="00D97016">
        <w:rPr>
          <w:rFonts w:hint="eastAsia"/>
        </w:rPr>
        <w:t>。</w:t>
      </w:r>
    </w:p>
    <w:p w14:paraId="414D0635" w14:textId="2105D062" w:rsidR="00F00C42" w:rsidRDefault="00130CE4" w:rsidP="003978B8">
      <w:pPr>
        <w:spacing w:before="90" w:after="180"/>
        <w:rPr>
          <w:rFonts w:hint="eastAsia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317AEC3" wp14:editId="54C6A3B8">
                <wp:simplePos x="0" y="0"/>
                <wp:positionH relativeFrom="column">
                  <wp:posOffset>1170305</wp:posOffset>
                </wp:positionH>
                <wp:positionV relativeFrom="paragraph">
                  <wp:posOffset>508635</wp:posOffset>
                </wp:positionV>
                <wp:extent cx="3222625" cy="3146425"/>
                <wp:effectExtent l="0" t="0" r="0" b="0"/>
                <wp:wrapTopAndBottom/>
                <wp:docPr id="48" name="群組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22625" cy="3146425"/>
                          <a:chOff x="0" y="0"/>
                          <a:chExt cx="3222625" cy="3146425"/>
                        </a:xfrm>
                      </wpg:grpSpPr>
                      <pic:pic xmlns:pic="http://schemas.openxmlformats.org/drawingml/2006/picture">
                        <pic:nvPicPr>
                          <pic:cNvPr id="4" name="圖片 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2625" cy="26650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文字方塊 47"/>
                        <wps:cNvSpPr txBox="1"/>
                        <wps:spPr>
                          <a:xfrm>
                            <a:off x="0" y="2720975"/>
                            <a:ext cx="3222625" cy="4254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599A13E" w14:textId="519D16F6" w:rsidR="00130CE4" w:rsidRPr="00F5097D" w:rsidRDefault="00130CE4" w:rsidP="00130CE4">
                              <w:pPr>
                                <w:pStyle w:val="ac"/>
                                <w:spacing w:before="90" w:after="180"/>
                                <w:rPr>
                                  <w:rFonts w:hint="eastAsia"/>
                                  <w:noProof/>
                                </w:rPr>
                              </w:pPr>
                              <w:bookmarkStart w:id="2" w:name="_Ref36475155"/>
                              <w:bookmarkStart w:id="3" w:name="_Ref36476217"/>
                              <w:r>
                                <w:rPr>
                                  <w:rFonts w:hint="eastAsia"/>
                                </w:rPr>
                                <w:t>圖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SEQ </w:instrText>
                              </w:r>
                              <w:r>
                                <w:rPr>
                                  <w:rFonts w:hint="eastAsia"/>
                                </w:rPr>
                                <w:instrText>圖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 \* ARABIC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 w:rsidR="0047107F">
                                <w:rPr>
                                  <w:noProof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  <w:bookmarkEnd w:id="3"/>
                              <w:r>
                                <w:t xml:space="preserve"> </w:t>
                              </w:r>
                              <w:r>
                                <w:rPr>
                                  <w:rFonts w:hint="eastAsia"/>
                                </w:rPr>
                                <w:t>啟動「合併列印精靈」</w:t>
                              </w:r>
                              <w:bookmarkEnd w:id="2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17AEC3" id="群組 48" o:spid="_x0000_s1028" style="position:absolute;margin-left:92.15pt;margin-top:40.05pt;width:253.75pt;height:247.75pt;z-index:251660288;mso-position-horizontal-relative:text;mso-position-vertical-relative:text" coordsize="32226,314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">
                <v:shape id="圖片 4" o:spid="_x0000_s1029" type="#_x0000_t75" style="position:absolute;width:32226;height:266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">
                  <v:imagedata r:id="rId10" o:title=""/>
                </v:shape>
                <v:shape id="文字方塊 47" o:spid="_x0000_s1030" type="#_x0000_t202" style="position:absolute;top:27209;width:32226;height:4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" stroked="f">
                  <v:textbox style="mso-fit-shape-to-text:t" inset="0,0,0,0">
                    <w:txbxContent>
                      <w:p w14:paraId="3599A13E" w14:textId="519D16F6" w:rsidR="00130CE4" w:rsidRPr="00F5097D" w:rsidRDefault="00130CE4" w:rsidP="00130CE4">
                        <w:pPr>
                          <w:pStyle w:val="ac"/>
                          <w:spacing w:before="90" w:after="180"/>
                          <w:rPr>
                            <w:rFonts w:hint="eastAsia"/>
                            <w:noProof/>
                          </w:rPr>
                        </w:pPr>
                        <w:bookmarkStart w:id="4" w:name="_Ref36475155"/>
                        <w:bookmarkStart w:id="5" w:name="_Ref36476217"/>
                        <w:r>
                          <w:rPr>
                            <w:rFonts w:hint="eastAsia"/>
                          </w:rPr>
                          <w:t>圖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rPr>
                            <w:rFonts w:hint="eastAsia"/>
                          </w:rPr>
                          <w:instrText xml:space="preserve">SEQ </w:instrText>
                        </w:r>
                        <w:r>
                          <w:rPr>
                            <w:rFonts w:hint="eastAsia"/>
                          </w:rPr>
                          <w:instrText>圖</w:instrText>
                        </w:r>
                        <w:r>
                          <w:rPr>
                            <w:rFonts w:hint="eastAsia"/>
                          </w:rPr>
                          <w:instrText xml:space="preserve"> \* ARABIC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 w:rsidR="0047107F"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  <w:bookmarkEnd w:id="5"/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啟動「合併列印精靈」</w:t>
                        </w:r>
                        <w:bookmarkEnd w:id="4"/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42F3FF63" w14:textId="0CAFB5B5" w:rsidR="00F00C42" w:rsidRDefault="00227048" w:rsidP="00922B9D">
      <w:pPr>
        <w:spacing w:before="90" w:after="180"/>
      </w:pPr>
      <w:r>
        <w:rPr>
          <w:rFonts w:hint="eastAsia"/>
        </w:rPr>
        <w:t>值得一提的是</w:t>
      </w:r>
      <w:r w:rsidR="00C52D3D">
        <w:fldChar w:fldCharType="begin"/>
      </w:r>
      <w:r w:rsidR="00C52D3D">
        <w:instrText xml:space="preserve"> </w:instrText>
      </w:r>
      <w:r w:rsidR="00C52D3D">
        <w:rPr>
          <w:rFonts w:hint="eastAsia"/>
        </w:rPr>
        <w:instrText>REF _Ref36479033 \h</w:instrText>
      </w:r>
      <w:r w:rsidR="00C52D3D">
        <w:instrText xml:space="preserve"> </w:instrText>
      </w:r>
      <w:r w:rsidR="00C52D3D">
        <w:fldChar w:fldCharType="separate"/>
      </w:r>
      <w:r w:rsidR="00C52D3D">
        <w:rPr>
          <w:rFonts w:hint="eastAsia"/>
        </w:rPr>
        <w:t>圖</w:t>
      </w:r>
      <w:r w:rsidR="00C52D3D">
        <w:rPr>
          <w:rFonts w:hint="eastAsia"/>
        </w:rPr>
        <w:t xml:space="preserve"> </w:t>
      </w:r>
      <w:r w:rsidR="00C52D3D">
        <w:rPr>
          <w:noProof/>
        </w:rPr>
        <w:t>7</w:t>
      </w:r>
      <w:r w:rsidR="00C52D3D">
        <w:fldChar w:fldCharType="end"/>
      </w:r>
      <w:r w:rsidR="00ED385E">
        <w:rPr>
          <w:rFonts w:hint="eastAsia"/>
        </w:rPr>
        <w:t>在姓名後面的「先生」是依據資料欄中的「性別」而來，這是運用了工具列中的</w:t>
      </w:r>
      <w:r w:rsidR="001937A9">
        <w:rPr>
          <w:rFonts w:hint="eastAsia"/>
        </w:rPr>
        <w:t>「郵件</w:t>
      </w:r>
      <w:r w:rsidR="009134C4">
        <w:rPr>
          <w:rFonts w:hint="eastAsia"/>
        </w:rPr>
        <w:t xml:space="preserve"> </w:t>
      </w:r>
      <w:r w:rsidR="001937A9">
        <w:sym w:font="Wingdings" w:char="F0E0"/>
      </w:r>
      <w:r w:rsidR="009134C4">
        <w:rPr>
          <w:rFonts w:hint="eastAsia"/>
        </w:rPr>
        <w:t xml:space="preserve"> </w:t>
      </w:r>
      <w:r w:rsidR="001937A9">
        <w:rPr>
          <w:rFonts w:hint="eastAsia"/>
        </w:rPr>
        <w:t>規則</w:t>
      </w:r>
      <w:r w:rsidR="009134C4">
        <w:rPr>
          <w:rFonts w:hint="eastAsia"/>
        </w:rPr>
        <w:t xml:space="preserve"> </w:t>
      </w:r>
      <w:r w:rsidR="001937A9">
        <w:sym w:font="Wingdings" w:char="F0E0"/>
      </w:r>
      <w:r w:rsidR="001937A9">
        <w:rPr>
          <w:rFonts w:hint="eastAsia"/>
        </w:rPr>
        <w:t xml:space="preserve"> </w:t>
      </w:r>
      <w:r w:rsidR="00775AAC">
        <w:rPr>
          <w:rFonts w:hint="eastAsia"/>
        </w:rPr>
        <w:t>If</w:t>
      </w:r>
      <w:r w:rsidR="00775AAC">
        <w:t>…</w:t>
      </w:r>
      <w:r w:rsidR="00775AAC">
        <w:rPr>
          <w:rFonts w:hint="eastAsia"/>
        </w:rPr>
        <w:t>Then</w:t>
      </w:r>
      <w:r w:rsidR="00775AAC">
        <w:t>…</w:t>
      </w:r>
      <w:r w:rsidR="00775AAC">
        <w:rPr>
          <w:rFonts w:hint="eastAsia"/>
        </w:rPr>
        <w:t>Else</w:t>
      </w:r>
      <w:r w:rsidR="00ED385E">
        <w:rPr>
          <w:rFonts w:hint="eastAsia"/>
        </w:rPr>
        <w:t>」將性別欄中的「男」換成「先生，」「女」換成「小姐。」</w:t>
      </w:r>
      <w:r w:rsidR="00775AAC">
        <w:rPr>
          <w:rFonts w:hint="eastAsia"/>
        </w:rPr>
        <w:t>作法如</w:t>
      </w:r>
      <w:r w:rsidR="00C52D3D">
        <w:fldChar w:fldCharType="begin"/>
      </w:r>
      <w:r w:rsidR="00C52D3D">
        <w:instrText xml:space="preserve"> </w:instrText>
      </w:r>
      <w:r w:rsidR="00C52D3D">
        <w:rPr>
          <w:rFonts w:hint="eastAsia"/>
        </w:rPr>
        <w:instrText>REF _Ref36479401 \h</w:instrText>
      </w:r>
      <w:r w:rsidR="00C52D3D">
        <w:instrText xml:space="preserve"> </w:instrText>
      </w:r>
      <w:r w:rsidR="00C52D3D">
        <w:fldChar w:fldCharType="separate"/>
      </w:r>
      <w:r w:rsidR="00C52D3D">
        <w:rPr>
          <w:rFonts w:hint="eastAsia"/>
        </w:rPr>
        <w:t>圖</w:t>
      </w:r>
      <w:r w:rsidR="00C52D3D">
        <w:rPr>
          <w:rFonts w:hint="eastAsia"/>
        </w:rPr>
        <w:t xml:space="preserve"> </w:t>
      </w:r>
      <w:r w:rsidR="00C52D3D">
        <w:rPr>
          <w:noProof/>
        </w:rPr>
        <w:t>6</w:t>
      </w:r>
      <w:r w:rsidR="00C52D3D">
        <w:fldChar w:fldCharType="end"/>
      </w:r>
      <w:r w:rsidR="00775AAC">
        <w:rPr>
          <w:rFonts w:hint="eastAsia"/>
        </w:rPr>
        <w:t>所示。</w:t>
      </w:r>
    </w:p>
    <w:p w14:paraId="72109BAB" w14:textId="0230ECA1" w:rsidR="003978B8" w:rsidRDefault="003978B8" w:rsidP="00922B9D">
      <w:pPr>
        <w:spacing w:before="90" w:after="180"/>
      </w:pPr>
    </w:p>
    <w:p w14:paraId="29F2998E" w14:textId="32057AD8" w:rsidR="003978B8" w:rsidRDefault="002B1C61" w:rsidP="00922B9D">
      <w:pPr>
        <w:spacing w:before="90" w:after="18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37760" behindDoc="0" locked="0" layoutInCell="1" allowOverlap="1" wp14:anchorId="5BE94FA4" wp14:editId="6383A315">
                <wp:simplePos x="0" y="0"/>
                <wp:positionH relativeFrom="column">
                  <wp:posOffset>-1701</wp:posOffset>
                </wp:positionH>
                <wp:positionV relativeFrom="paragraph">
                  <wp:posOffset>1967</wp:posOffset>
                </wp:positionV>
                <wp:extent cx="2143125" cy="3281045"/>
                <wp:effectExtent l="0" t="0" r="9525" b="0"/>
                <wp:wrapSquare wrapText="bothSides"/>
                <wp:docPr id="53" name="群組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3125" cy="3281045"/>
                          <a:chOff x="0" y="0"/>
                          <a:chExt cx="2143125" cy="3281045"/>
                        </a:xfrm>
                      </wpg:grpSpPr>
                      <pic:pic xmlns:pic="http://schemas.openxmlformats.org/drawingml/2006/picture">
                        <pic:nvPicPr>
                          <pic:cNvPr id="49" name="圖片 49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3125" cy="280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2" name="文字方塊 52"/>
                        <wps:cNvSpPr txBox="1"/>
                        <wps:spPr>
                          <a:xfrm>
                            <a:off x="0" y="2855595"/>
                            <a:ext cx="2143125" cy="4254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5C8B8BE" w14:textId="7953513F" w:rsidR="002B1C61" w:rsidRPr="00045D5E" w:rsidRDefault="002B1C61" w:rsidP="002B1C61">
                              <w:pPr>
                                <w:pStyle w:val="ac"/>
                                <w:spacing w:before="90" w:after="180"/>
                                <w:rPr>
                                  <w:rFonts w:hint="eastAsia"/>
                                  <w:noProof/>
                                </w:rPr>
                              </w:pPr>
                              <w:bookmarkStart w:id="6" w:name="_Ref36477267"/>
                              <w:r>
                                <w:rPr>
                                  <w:rFonts w:hint="eastAsia"/>
                                </w:rPr>
                                <w:t>圖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SEQ </w:instrText>
                              </w:r>
                              <w:r>
                                <w:rPr>
                                  <w:rFonts w:hint="eastAsia"/>
                                </w:rPr>
                                <w:instrText>圖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 \* ARABIC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 w:rsidR="0047107F">
                                <w:rPr>
                                  <w:noProof/>
                                </w:rPr>
                                <w:t>3</w:t>
                              </w:r>
                              <w:r>
                                <w:fldChar w:fldCharType="end"/>
                              </w:r>
                              <w:bookmarkEnd w:id="6"/>
                              <w:r>
                                <w:t xml:space="preserve"> </w:t>
                              </w:r>
                              <w:r>
                                <w:rPr>
                                  <w:rFonts w:hint="eastAsia"/>
                                </w:rPr>
                                <w:t>合併另印從檔案選取資料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E94FA4" id="群組 53" o:spid="_x0000_s1031" style="position:absolute;margin-left:-.15pt;margin-top:.15pt;width:168.75pt;height:258.35pt;z-index:251637760;mso-position-horizontal-relative:text;mso-position-vertical-relative:text" coordsize="21431,328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">
                <v:shape id="圖片 49" o:spid="_x0000_s1032" type="#_x0000_t75" style="position:absolute;width:21431;height:28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">
                  <v:imagedata r:id="rId12" o:title=""/>
                </v:shape>
                <v:shape id="文字方塊 52" o:spid="_x0000_s1033" type="#_x0000_t202" style="position:absolute;top:28555;width:21431;height:4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" stroked="f">
                  <v:textbox style="mso-fit-shape-to-text:t" inset="0,0,0,0">
                    <w:txbxContent>
                      <w:p w14:paraId="65C8B8BE" w14:textId="7953513F" w:rsidR="002B1C61" w:rsidRPr="00045D5E" w:rsidRDefault="002B1C61" w:rsidP="002B1C61">
                        <w:pPr>
                          <w:pStyle w:val="ac"/>
                          <w:spacing w:before="90" w:after="180"/>
                          <w:rPr>
                            <w:rFonts w:hint="eastAsia"/>
                            <w:noProof/>
                          </w:rPr>
                        </w:pPr>
                        <w:bookmarkStart w:id="7" w:name="_Ref36477267"/>
                        <w:r>
                          <w:rPr>
                            <w:rFonts w:hint="eastAsia"/>
                          </w:rPr>
                          <w:t>圖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rPr>
                            <w:rFonts w:hint="eastAsia"/>
                          </w:rPr>
                          <w:instrText xml:space="preserve">SEQ </w:instrText>
                        </w:r>
                        <w:r>
                          <w:rPr>
                            <w:rFonts w:hint="eastAsia"/>
                          </w:rPr>
                          <w:instrText>圖</w:instrText>
                        </w:r>
                        <w:r>
                          <w:rPr>
                            <w:rFonts w:hint="eastAsia"/>
                          </w:rPr>
                          <w:instrText xml:space="preserve"> \* ARABIC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 w:rsidR="0047107F">
                          <w:rPr>
                            <w:noProof/>
                          </w:rPr>
                          <w:t>3</w:t>
                        </w:r>
                        <w:r>
                          <w:fldChar w:fldCharType="end"/>
                        </w:r>
                        <w:bookmarkEnd w:id="7"/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合併另印從檔案選取資料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90EF9D1" w14:textId="1746781A" w:rsidR="003978B8" w:rsidRDefault="002B1C61" w:rsidP="00922B9D">
      <w:pPr>
        <w:spacing w:before="90" w:after="18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0832" behindDoc="0" locked="0" layoutInCell="1" allowOverlap="1" wp14:anchorId="1D5AB9D3" wp14:editId="4C144348">
                <wp:simplePos x="0" y="0"/>
                <wp:positionH relativeFrom="column">
                  <wp:posOffset>691825</wp:posOffset>
                </wp:positionH>
                <wp:positionV relativeFrom="paragraph">
                  <wp:posOffset>187654</wp:posOffset>
                </wp:positionV>
                <wp:extent cx="2019300" cy="3307080"/>
                <wp:effectExtent l="0" t="0" r="0" b="7620"/>
                <wp:wrapSquare wrapText="bothSides"/>
                <wp:docPr id="55" name="群組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19300" cy="3307080"/>
                          <a:chOff x="0" y="0"/>
                          <a:chExt cx="2019300" cy="3307080"/>
                        </a:xfrm>
                      </wpg:grpSpPr>
                      <pic:pic xmlns:pic="http://schemas.openxmlformats.org/drawingml/2006/picture">
                        <pic:nvPicPr>
                          <pic:cNvPr id="50" name="圖片 5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751"/>
                          <a:stretch/>
                        </pic:blipFill>
                        <pic:spPr bwMode="auto">
                          <a:xfrm>
                            <a:off x="0" y="0"/>
                            <a:ext cx="2019300" cy="282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4" name="文字方塊 54"/>
                        <wps:cNvSpPr txBox="1"/>
                        <wps:spPr>
                          <a:xfrm>
                            <a:off x="0" y="2881630"/>
                            <a:ext cx="2019300" cy="4254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173BF50" w14:textId="6A1C3E8F" w:rsidR="002B1C61" w:rsidRPr="00F46568" w:rsidRDefault="002B1C61" w:rsidP="002B1C61">
                              <w:pPr>
                                <w:pStyle w:val="ac"/>
                                <w:spacing w:before="90" w:after="180"/>
                                <w:rPr>
                                  <w:rFonts w:hint="eastAsia"/>
                                  <w:noProof/>
                                </w:rPr>
                              </w:pPr>
                              <w:bookmarkStart w:id="8" w:name="_Ref36477287"/>
                              <w:r>
                                <w:rPr>
                                  <w:rFonts w:hint="eastAsia"/>
                                </w:rPr>
                                <w:t>圖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SEQ </w:instrText>
                              </w:r>
                              <w:r>
                                <w:rPr>
                                  <w:rFonts w:hint="eastAsia"/>
                                </w:rPr>
                                <w:instrText>圖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 \* ARABIC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 w:rsidR="0047107F">
                                <w:rPr>
                                  <w:noProof/>
                                </w:rPr>
                                <w:t>4</w:t>
                              </w:r>
                              <w:r>
                                <w:fldChar w:fldCharType="end"/>
                              </w:r>
                              <w:bookmarkEnd w:id="8"/>
                              <w:r>
                                <w:t xml:space="preserve"> </w:t>
                              </w:r>
                              <w:r>
                                <w:rPr>
                                  <w:rFonts w:hint="eastAsia"/>
                                </w:rPr>
                                <w:t>合併列印選擇檔案資料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D5AB9D3" id="群組 55" o:spid="_x0000_s1034" style="position:absolute;margin-left:54.45pt;margin-top:14.8pt;width:159pt;height:260.4pt;z-index:251640832;mso-position-horizontal-relative:text;mso-position-vertical-relative:text" coordsize="20193,33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">
                <v:shape id="圖片 50" o:spid="_x0000_s1035" type="#_x0000_t75" style="position:absolute;width:20193;height:28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">
                  <v:imagedata r:id="rId14" o:title="" cropbottom="9667f"/>
                </v:shape>
                <v:shape id="文字方塊 54" o:spid="_x0000_s1036" type="#_x0000_t202" style="position:absolute;top:28816;width:20193;height:42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" stroked="f">
                  <v:textbox style="mso-fit-shape-to-text:t" inset="0,0,0,0">
                    <w:txbxContent>
                      <w:p w14:paraId="5173BF50" w14:textId="6A1C3E8F" w:rsidR="002B1C61" w:rsidRPr="00F46568" w:rsidRDefault="002B1C61" w:rsidP="002B1C61">
                        <w:pPr>
                          <w:pStyle w:val="ac"/>
                          <w:spacing w:before="90" w:after="180"/>
                          <w:rPr>
                            <w:rFonts w:hint="eastAsia"/>
                            <w:noProof/>
                          </w:rPr>
                        </w:pPr>
                        <w:bookmarkStart w:id="9" w:name="_Ref36477287"/>
                        <w:r>
                          <w:rPr>
                            <w:rFonts w:hint="eastAsia"/>
                          </w:rPr>
                          <w:t>圖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rPr>
                            <w:rFonts w:hint="eastAsia"/>
                          </w:rPr>
                          <w:instrText xml:space="preserve">SEQ </w:instrText>
                        </w:r>
                        <w:r>
                          <w:rPr>
                            <w:rFonts w:hint="eastAsia"/>
                          </w:rPr>
                          <w:instrText>圖</w:instrText>
                        </w:r>
                        <w:r>
                          <w:rPr>
                            <w:rFonts w:hint="eastAsia"/>
                          </w:rPr>
                          <w:instrText xml:space="preserve"> \* ARABIC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 w:rsidR="0047107F">
                          <w:rPr>
                            <w:noProof/>
                          </w:rPr>
                          <w:t>4</w:t>
                        </w:r>
                        <w:r>
                          <w:fldChar w:fldCharType="end"/>
                        </w:r>
                        <w:bookmarkEnd w:id="9"/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合併列印選擇檔案資料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1B4FA56F" w14:textId="598A51E3" w:rsidR="003978B8" w:rsidRDefault="003978B8" w:rsidP="00922B9D">
      <w:pPr>
        <w:spacing w:before="90" w:after="180"/>
      </w:pPr>
    </w:p>
    <w:p w14:paraId="2A746502" w14:textId="4E53B4A6" w:rsidR="003978B8" w:rsidRDefault="003978B8" w:rsidP="00922B9D">
      <w:pPr>
        <w:spacing w:before="90" w:after="180"/>
      </w:pPr>
    </w:p>
    <w:p w14:paraId="7C46239C" w14:textId="0657F908" w:rsidR="003978B8" w:rsidRDefault="003978B8" w:rsidP="00922B9D">
      <w:pPr>
        <w:spacing w:before="90" w:after="180"/>
      </w:pPr>
    </w:p>
    <w:p w14:paraId="77F95CA7" w14:textId="1F4AC7D6" w:rsidR="003978B8" w:rsidRDefault="003978B8" w:rsidP="00922B9D">
      <w:pPr>
        <w:spacing w:before="90" w:after="180"/>
      </w:pPr>
    </w:p>
    <w:p w14:paraId="12E10EDF" w14:textId="5F044858" w:rsidR="003978B8" w:rsidRDefault="003978B8" w:rsidP="00922B9D">
      <w:pPr>
        <w:spacing w:before="90" w:after="180"/>
      </w:pPr>
    </w:p>
    <w:p w14:paraId="42582ED0" w14:textId="240A2944" w:rsidR="003978B8" w:rsidRDefault="003978B8" w:rsidP="00922B9D">
      <w:pPr>
        <w:spacing w:before="90" w:after="180"/>
      </w:pPr>
    </w:p>
    <w:p w14:paraId="34DDD35F" w14:textId="115591AE" w:rsidR="003978B8" w:rsidRDefault="003978B8" w:rsidP="00922B9D">
      <w:pPr>
        <w:spacing w:before="90" w:after="180"/>
      </w:pPr>
    </w:p>
    <w:p w14:paraId="2A38B91F" w14:textId="4BB50EA3" w:rsidR="003978B8" w:rsidRDefault="003978B8" w:rsidP="00922B9D">
      <w:pPr>
        <w:spacing w:before="90" w:after="180"/>
        <w:rPr>
          <w:rFonts w:hint="eastAsia"/>
        </w:rPr>
      </w:pPr>
    </w:p>
    <w:p w14:paraId="0349EFC7" w14:textId="06EAFF0C" w:rsidR="003978B8" w:rsidRDefault="00E2663D" w:rsidP="00922B9D">
      <w:pPr>
        <w:spacing w:before="90" w:after="180"/>
        <w:rPr>
          <w:rFonts w:hint="eastAsia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0471919" wp14:editId="4065F527">
                <wp:simplePos x="0" y="0"/>
                <wp:positionH relativeFrom="column">
                  <wp:posOffset>332906</wp:posOffset>
                </wp:positionH>
                <wp:positionV relativeFrom="paragraph">
                  <wp:posOffset>544822</wp:posOffset>
                </wp:positionV>
                <wp:extent cx="4636061" cy="3015615"/>
                <wp:effectExtent l="0" t="0" r="0" b="0"/>
                <wp:wrapTopAndBottom/>
                <wp:docPr id="57" name="群組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36061" cy="3015615"/>
                          <a:chOff x="0" y="0"/>
                          <a:chExt cx="4636061" cy="3015615"/>
                        </a:xfrm>
                      </wpg:grpSpPr>
                      <pic:pic xmlns:pic="http://schemas.openxmlformats.org/drawingml/2006/picture">
                        <pic:nvPicPr>
                          <pic:cNvPr id="51" name="圖片 51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961" y="0"/>
                            <a:ext cx="4610100" cy="243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6" name="文字方塊 56"/>
                        <wps:cNvSpPr txBox="1"/>
                        <wps:spPr>
                          <a:xfrm>
                            <a:off x="0" y="2590165"/>
                            <a:ext cx="4609465" cy="4254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36139C5" w14:textId="2063E9C4" w:rsidR="002B1C61" w:rsidRPr="00276E8A" w:rsidRDefault="002B1C61" w:rsidP="002B1C61">
                              <w:pPr>
                                <w:pStyle w:val="ac"/>
                                <w:spacing w:before="90" w:after="180"/>
                                <w:rPr>
                                  <w:rFonts w:hint="eastAsia"/>
                                  <w:noProof/>
                                </w:rPr>
                              </w:pPr>
                              <w:bookmarkStart w:id="10" w:name="_Ref36477303"/>
                              <w:r>
                                <w:rPr>
                                  <w:rFonts w:hint="eastAsia"/>
                                </w:rPr>
                                <w:t>圖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SEQ </w:instrText>
                              </w:r>
                              <w:r>
                                <w:rPr>
                                  <w:rFonts w:hint="eastAsia"/>
                                </w:rPr>
                                <w:instrText>圖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 \* ARABIC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 w:rsidR="0047107F">
                                <w:rPr>
                                  <w:noProof/>
                                </w:rPr>
                                <w:t>5</w:t>
                              </w:r>
                              <w:r>
                                <w:fldChar w:fldCharType="end"/>
                              </w:r>
                              <w:bookmarkEnd w:id="10"/>
                              <w:r>
                                <w:t xml:space="preserve"> </w:t>
                              </w:r>
                              <w:r w:rsidR="00E2663D">
                                <w:rPr>
                                  <w:rFonts w:hint="eastAsia"/>
                                </w:rPr>
                                <w:t>合併列印指定資料欄位至文件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0471919" id="群組 57" o:spid="_x0000_s1037" style="position:absolute;margin-left:26.2pt;margin-top:42.9pt;width:365.05pt;height:237.45pt;z-index:251661312;mso-position-horizontal-relative:text;mso-position-vertical-relative:text" coordsize="46360,301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">
                <v:shape id="圖片 51" o:spid="_x0000_s1038" type="#_x0000_t75" style="position:absolute;left:259;width:46101;height:24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">
                  <v:imagedata r:id="rId16" o:title=""/>
                </v:shape>
                <v:shape id="文字方塊 56" o:spid="_x0000_s1039" type="#_x0000_t202" style="position:absolute;top:25901;width:46094;height:4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" stroked="f">
                  <v:textbox style="mso-fit-shape-to-text:t" inset="0,0,0,0">
                    <w:txbxContent>
                      <w:p w14:paraId="736139C5" w14:textId="2063E9C4" w:rsidR="002B1C61" w:rsidRPr="00276E8A" w:rsidRDefault="002B1C61" w:rsidP="002B1C61">
                        <w:pPr>
                          <w:pStyle w:val="ac"/>
                          <w:spacing w:before="90" w:after="180"/>
                          <w:rPr>
                            <w:rFonts w:hint="eastAsia"/>
                            <w:noProof/>
                          </w:rPr>
                        </w:pPr>
                        <w:bookmarkStart w:id="11" w:name="_Ref36477303"/>
                        <w:r>
                          <w:rPr>
                            <w:rFonts w:hint="eastAsia"/>
                          </w:rPr>
                          <w:t>圖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rPr>
                            <w:rFonts w:hint="eastAsia"/>
                          </w:rPr>
                          <w:instrText xml:space="preserve">SEQ </w:instrText>
                        </w:r>
                        <w:r>
                          <w:rPr>
                            <w:rFonts w:hint="eastAsia"/>
                          </w:rPr>
                          <w:instrText>圖</w:instrText>
                        </w:r>
                        <w:r>
                          <w:rPr>
                            <w:rFonts w:hint="eastAsia"/>
                          </w:rPr>
                          <w:instrText xml:space="preserve"> \* ARABIC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 w:rsidR="0047107F">
                          <w:rPr>
                            <w:noProof/>
                          </w:rPr>
                          <w:t>5</w:t>
                        </w:r>
                        <w:r>
                          <w:fldChar w:fldCharType="end"/>
                        </w:r>
                        <w:bookmarkEnd w:id="11"/>
                        <w:r>
                          <w:t xml:space="preserve"> </w:t>
                        </w:r>
                        <w:r w:rsidR="00E2663D">
                          <w:rPr>
                            <w:rFonts w:hint="eastAsia"/>
                          </w:rPr>
                          <w:t>合併列印指定資料欄位至文件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55D2BB04" w14:textId="105D7900" w:rsidR="003978B8" w:rsidRDefault="003978B8" w:rsidP="00922B9D">
      <w:pPr>
        <w:spacing w:before="90" w:after="180"/>
      </w:pPr>
    </w:p>
    <w:p w14:paraId="6CF7A1BB" w14:textId="77777777" w:rsidR="003978B8" w:rsidRDefault="003978B8" w:rsidP="00922B9D">
      <w:pPr>
        <w:spacing w:before="90" w:after="180"/>
        <w:rPr>
          <w:rFonts w:hint="eastAsia"/>
        </w:rPr>
      </w:pPr>
    </w:p>
    <w:p w14:paraId="2884E404" w14:textId="0D2C42F3" w:rsidR="003978B8" w:rsidRDefault="003978B8" w:rsidP="00922B9D">
      <w:pPr>
        <w:spacing w:before="90" w:after="180"/>
      </w:pPr>
    </w:p>
    <w:p w14:paraId="7611216A" w14:textId="77777777" w:rsidR="003978B8" w:rsidRDefault="003978B8" w:rsidP="00922B9D">
      <w:pPr>
        <w:spacing w:before="90" w:after="180"/>
        <w:rPr>
          <w:rFonts w:hint="eastAsia"/>
        </w:rPr>
      </w:pPr>
    </w:p>
    <w:p w14:paraId="25995487" w14:textId="0B9C3763" w:rsidR="005852F4" w:rsidRDefault="0047107F" w:rsidP="00922B9D">
      <w:pPr>
        <w:spacing w:before="90" w:after="180"/>
        <w:jc w:val="center"/>
      </w:pPr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030583C5" wp14:editId="182DDA9A">
                <wp:simplePos x="0" y="0"/>
                <wp:positionH relativeFrom="column">
                  <wp:posOffset>0</wp:posOffset>
                </wp:positionH>
                <wp:positionV relativeFrom="paragraph">
                  <wp:posOffset>4238625</wp:posOffset>
                </wp:positionV>
                <wp:extent cx="5277485" cy="3361055"/>
                <wp:effectExtent l="0" t="0" r="0" b="0"/>
                <wp:wrapTopAndBottom/>
                <wp:docPr id="65" name="群組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7485" cy="3361055"/>
                          <a:chOff x="0" y="0"/>
                          <a:chExt cx="5277485" cy="3361055"/>
                        </a:xfrm>
                      </wpg:grpSpPr>
                      <pic:pic xmlns:pic="http://schemas.openxmlformats.org/drawingml/2006/picture">
                        <pic:nvPicPr>
                          <pic:cNvPr id="63" name="圖片 63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7485" cy="288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4" name="文字方塊 64"/>
                        <wps:cNvSpPr txBox="1"/>
                        <wps:spPr>
                          <a:xfrm>
                            <a:off x="0" y="2935605"/>
                            <a:ext cx="5277485" cy="4254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F0E2D54" w14:textId="3296681D" w:rsidR="0047107F" w:rsidRPr="00AC75C3" w:rsidRDefault="0047107F" w:rsidP="0047107F">
                              <w:pPr>
                                <w:pStyle w:val="ac"/>
                                <w:spacing w:before="90" w:after="180"/>
                                <w:rPr>
                                  <w:rFonts w:hint="eastAsia"/>
                                  <w:noProof/>
                                </w:rPr>
                              </w:pPr>
                              <w:bookmarkStart w:id="12" w:name="_Ref36479401"/>
                              <w:r>
                                <w:rPr>
                                  <w:rFonts w:hint="eastAsia"/>
                                </w:rPr>
                                <w:t>圖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SEQ </w:instrText>
                              </w:r>
                              <w:r>
                                <w:rPr>
                                  <w:rFonts w:hint="eastAsia"/>
                                </w:rPr>
                                <w:instrText>圖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 \* ARABIC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6</w:t>
                              </w:r>
                              <w:r>
                                <w:fldChar w:fldCharType="end"/>
                              </w:r>
                              <w:bookmarkEnd w:id="12"/>
                              <w:r>
                                <w:t xml:space="preserve"> </w:t>
                              </w:r>
                              <w:r>
                                <w:rPr>
                                  <w:rFonts w:hint="eastAsia"/>
                                </w:rPr>
                                <w:t>合併列印改變欄位名稱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0583C5" id="群組 65" o:spid="_x0000_s1040" style="position:absolute;left:0;text-align:left;margin-left:0;margin-top:333.75pt;width:415.55pt;height:264.65pt;z-index:251671552;mso-position-horizontal-relative:text;mso-position-vertical-relative:text" coordsize="52774,336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">
                <v:shape id="圖片 63" o:spid="_x0000_s1041" type="#_x0000_t75" style="position:absolute;width:52774;height:28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">
                  <v:imagedata r:id="rId18" o:title=""/>
                </v:shape>
                <v:shape id="文字方塊 64" o:spid="_x0000_s1042" type="#_x0000_t202" style="position:absolute;top:29356;width:52774;height:42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" stroked="f">
                  <v:textbox style="mso-fit-shape-to-text:t" inset="0,0,0,0">
                    <w:txbxContent>
                      <w:p w14:paraId="2F0E2D54" w14:textId="3296681D" w:rsidR="0047107F" w:rsidRPr="00AC75C3" w:rsidRDefault="0047107F" w:rsidP="0047107F">
                        <w:pPr>
                          <w:pStyle w:val="ac"/>
                          <w:spacing w:before="90" w:after="180"/>
                          <w:rPr>
                            <w:rFonts w:hint="eastAsia"/>
                            <w:noProof/>
                          </w:rPr>
                        </w:pPr>
                        <w:bookmarkStart w:id="13" w:name="_Ref36479401"/>
                        <w:r>
                          <w:rPr>
                            <w:rFonts w:hint="eastAsia"/>
                          </w:rPr>
                          <w:t>圖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rPr>
                            <w:rFonts w:hint="eastAsia"/>
                          </w:rPr>
                          <w:instrText xml:space="preserve">SEQ </w:instrText>
                        </w:r>
                        <w:r>
                          <w:rPr>
                            <w:rFonts w:hint="eastAsia"/>
                          </w:rPr>
                          <w:instrText>圖</w:instrText>
                        </w:r>
                        <w:r>
                          <w:rPr>
                            <w:rFonts w:hint="eastAsia"/>
                          </w:rPr>
                          <w:instrText xml:space="preserve"> \* ARABIC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6</w:t>
                        </w:r>
                        <w:r>
                          <w:fldChar w:fldCharType="end"/>
                        </w:r>
                        <w:bookmarkEnd w:id="13"/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合併列印改變欄位名稱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3EACE953" wp14:editId="0C0FCB74">
                <wp:simplePos x="0" y="0"/>
                <wp:positionH relativeFrom="column">
                  <wp:posOffset>141862</wp:posOffset>
                </wp:positionH>
                <wp:positionV relativeFrom="paragraph">
                  <wp:posOffset>1094</wp:posOffset>
                </wp:positionV>
                <wp:extent cx="4991896" cy="3910609"/>
                <wp:effectExtent l="133350" t="114300" r="151765" b="0"/>
                <wp:wrapTopAndBottom/>
                <wp:docPr id="62" name="群組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1896" cy="3910609"/>
                          <a:chOff x="0" y="0"/>
                          <a:chExt cx="4991896" cy="3910609"/>
                        </a:xfrm>
                      </wpg:grpSpPr>
                      <pic:pic xmlns:pic="http://schemas.openxmlformats.org/drawingml/2006/picture">
                        <pic:nvPicPr>
                          <pic:cNvPr id="58" name="圖片 58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0465" cy="342963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  <wps:wsp>
                        <wps:cNvPr id="59" name="文字方塊 59"/>
                        <wps:cNvSpPr txBox="1"/>
                        <wps:spPr>
                          <a:xfrm>
                            <a:off x="1431" y="3485159"/>
                            <a:ext cx="4990465" cy="4254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9C21C9A" w14:textId="7723EF5A" w:rsidR="008E60D7" w:rsidRPr="00176CDC" w:rsidRDefault="008E60D7" w:rsidP="008E60D7">
                              <w:pPr>
                                <w:pStyle w:val="ac"/>
                                <w:spacing w:before="90" w:after="180"/>
                                <w:rPr>
                                  <w:rFonts w:hint="eastAsia"/>
                                  <w:noProof/>
                                </w:rPr>
                              </w:pPr>
                              <w:bookmarkStart w:id="14" w:name="_Ref36479033"/>
                              <w:r>
                                <w:rPr>
                                  <w:rFonts w:hint="eastAsia"/>
                                </w:rPr>
                                <w:t>圖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SEQ </w:instrText>
                              </w:r>
                              <w:r>
                                <w:rPr>
                                  <w:rFonts w:hint="eastAsia"/>
                                </w:rPr>
                                <w:instrText>圖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 \* ARABIC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 w:rsidR="0047107F">
                                <w:rPr>
                                  <w:noProof/>
                                </w:rPr>
                                <w:t>7</w:t>
                              </w:r>
                              <w:r>
                                <w:fldChar w:fldCharType="end"/>
                              </w:r>
                              <w:bookmarkEnd w:id="14"/>
                              <w:r>
                                <w:t xml:space="preserve"> </w:t>
                              </w:r>
                              <w:r>
                                <w:rPr>
                                  <w:rFonts w:hint="eastAsia"/>
                                </w:rPr>
                                <w:t>合併列印插入欄位後檢視結果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ACE953" id="群組 62" o:spid="_x0000_s1043" style="position:absolute;left:0;text-align:left;margin-left:11.15pt;margin-top:.1pt;width:393.05pt;height:307.9pt;z-index:251666432;mso-position-horizontal-relative:text;mso-position-vertical-relative:text" coordsize="49918,391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">
                <v:shape id="圖片 58" o:spid="_x0000_s1044" type="#_x0000_t75" style="position:absolute;width:49904;height:34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" filled="t" fillcolor="#ededed" stroked="t" strokecolor="white" strokeweight="7pt">
                  <v:stroke endcap="square"/>
                  <v:imagedata r:id="rId20" o:title=""/>
                  <v:shadow on="t" color="black" opacity="26214f" origin="-.5,-.5" offset="0,.5mm"/>
                  <v:path arrowok="t"/>
                </v:shape>
                <v:shape id="文字方塊 59" o:spid="_x0000_s1045" type="#_x0000_t202" style="position:absolute;left:14;top:34851;width:49904;height:4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" stroked="f">
                  <v:textbox style="mso-fit-shape-to-text:t" inset="0,0,0,0">
                    <w:txbxContent>
                      <w:p w14:paraId="69C21C9A" w14:textId="7723EF5A" w:rsidR="008E60D7" w:rsidRPr="00176CDC" w:rsidRDefault="008E60D7" w:rsidP="008E60D7">
                        <w:pPr>
                          <w:pStyle w:val="ac"/>
                          <w:spacing w:before="90" w:after="180"/>
                          <w:rPr>
                            <w:rFonts w:hint="eastAsia"/>
                            <w:noProof/>
                          </w:rPr>
                        </w:pPr>
                        <w:bookmarkStart w:id="15" w:name="_Ref36479033"/>
                        <w:r>
                          <w:rPr>
                            <w:rFonts w:hint="eastAsia"/>
                          </w:rPr>
                          <w:t>圖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rPr>
                            <w:rFonts w:hint="eastAsia"/>
                          </w:rPr>
                          <w:instrText xml:space="preserve">SEQ </w:instrText>
                        </w:r>
                        <w:r>
                          <w:rPr>
                            <w:rFonts w:hint="eastAsia"/>
                          </w:rPr>
                          <w:instrText>圖</w:instrText>
                        </w:r>
                        <w:r>
                          <w:rPr>
                            <w:rFonts w:hint="eastAsia"/>
                          </w:rPr>
                          <w:instrText xml:space="preserve"> \* ARABIC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 w:rsidR="0047107F">
                          <w:rPr>
                            <w:noProof/>
                          </w:rPr>
                          <w:t>7</w:t>
                        </w:r>
                        <w:r>
                          <w:fldChar w:fldCharType="end"/>
                        </w:r>
                        <w:bookmarkEnd w:id="15"/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合併列印插入欄位後檢視結果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064C978A" w14:textId="3DA7776D" w:rsidR="00775AAC" w:rsidRDefault="00775AAC" w:rsidP="00922B9D">
      <w:pPr>
        <w:pStyle w:val="ac"/>
        <w:spacing w:before="90" w:after="180"/>
      </w:pPr>
    </w:p>
    <w:p w14:paraId="0E81FE4A" w14:textId="4BDA9428" w:rsidR="004F783F" w:rsidRDefault="004F783F">
      <w:pPr>
        <w:widowControl/>
        <w:adjustRightInd/>
        <w:snapToGrid/>
        <w:spacing w:beforeLines="0" w:before="0" w:afterLines="0" w:after="0" w:line="240" w:lineRule="auto"/>
      </w:pPr>
    </w:p>
    <w:p w14:paraId="2C05245E" w14:textId="4B745023" w:rsidR="004F783F" w:rsidRDefault="003F7E51" w:rsidP="00922B9D">
      <w:pPr>
        <w:spacing w:before="90" w:after="180"/>
      </w:pPr>
      <w:r>
        <w:rPr>
          <w:rFonts w:ascii="Microsoft JhengHei Light" w:eastAsia="Microsoft JhengHei Light" w:hAnsi="Microsoft JhengHei Light" w:hint="eastAsia"/>
        </w:rPr>
        <w:lastRenderedPageBreak/>
        <w:t>課堂</w:t>
      </w:r>
      <w:r w:rsidR="004F783F" w:rsidRPr="00C6126D">
        <w:rPr>
          <w:rFonts w:ascii="Microsoft JhengHei Light" w:eastAsia="Microsoft JhengHei Light" w:hAnsi="Microsoft JhengHei Light" w:hint="eastAsia"/>
        </w:rPr>
        <w:t>練習</w:t>
      </w:r>
      <w:r w:rsidR="004F783F">
        <w:rPr>
          <w:rFonts w:hint="eastAsia"/>
        </w:rPr>
        <w:t xml:space="preserve"> 2</w:t>
      </w:r>
      <w:r w:rsidR="004F783F">
        <w:rPr>
          <w:rFonts w:hint="eastAsia"/>
        </w:rPr>
        <w:t>：</w:t>
      </w:r>
    </w:p>
    <w:p w14:paraId="5C50E890" w14:textId="7CA61D59" w:rsidR="00D33ADA" w:rsidRDefault="00112C24" w:rsidP="00922B9D">
      <w:pPr>
        <w:pStyle w:val="a"/>
        <w:numPr>
          <w:ilvl w:val="0"/>
          <w:numId w:val="0"/>
        </w:numPr>
        <w:spacing w:before="90" w:after="180"/>
        <w:ind w:left="440"/>
      </w:pPr>
      <w:r>
        <w:rPr>
          <w:rFonts w:hint="eastAsia"/>
        </w:rPr>
        <w:t>成績單的製作：資料來源</w:t>
      </w:r>
      <w:r w:rsidR="00A519C7">
        <w:rPr>
          <w:rFonts w:hint="eastAsia"/>
        </w:rPr>
        <w:t>word_excel_data2.xls</w:t>
      </w:r>
      <w:r w:rsidR="00A519C7">
        <w:rPr>
          <w:rFonts w:hint="eastAsia"/>
        </w:rPr>
        <w:t>，將</w:t>
      </w:r>
      <w:r w:rsidR="00376DEE">
        <w:t xml:space="preserve"> EXCEL </w:t>
      </w:r>
      <w:r w:rsidR="00376DEE">
        <w:rPr>
          <w:rFonts w:hint="eastAsia"/>
        </w:rPr>
        <w:t>資料檔上的</w:t>
      </w:r>
      <w:r w:rsidR="00A519C7">
        <w:rPr>
          <w:rFonts w:hint="eastAsia"/>
        </w:rPr>
        <w:t>每筆成績製作成一張成績單，如</w:t>
      </w:r>
      <w:r w:rsidR="003F7E51">
        <w:fldChar w:fldCharType="begin"/>
      </w:r>
      <w:r w:rsidR="003F7E51">
        <w:instrText xml:space="preserve"> </w:instrText>
      </w:r>
      <w:r w:rsidR="003F7E51">
        <w:rPr>
          <w:rFonts w:hint="eastAsia"/>
        </w:rPr>
        <w:instrText>REF _Ref4423695 \h</w:instrText>
      </w:r>
      <w:r w:rsidR="003F7E51">
        <w:instrText xml:space="preserve"> </w:instrText>
      </w:r>
      <w:r w:rsidR="003F7E51">
        <w:fldChar w:fldCharType="separate"/>
      </w:r>
      <w:r w:rsidR="003F7E51">
        <w:rPr>
          <w:rFonts w:hint="eastAsia"/>
        </w:rPr>
        <w:t>圖</w:t>
      </w:r>
      <w:r w:rsidR="003F7E51">
        <w:rPr>
          <w:rFonts w:hint="eastAsia"/>
        </w:rPr>
        <w:t xml:space="preserve"> </w:t>
      </w:r>
      <w:r w:rsidR="003F7E51">
        <w:rPr>
          <w:noProof/>
        </w:rPr>
        <w:t>8</w:t>
      </w:r>
      <w:r w:rsidR="003F7E51">
        <w:fldChar w:fldCharType="end"/>
      </w:r>
      <w:r w:rsidR="00A519C7">
        <w:rPr>
          <w:rFonts w:hint="eastAsia"/>
        </w:rPr>
        <w:t>所示。</w:t>
      </w:r>
      <w:r w:rsidR="00C11875">
        <w:rPr>
          <w:rFonts w:hint="eastAsia"/>
        </w:rPr>
        <w:t>其中的「升級與否」也是運用了「插入功能變數」</w:t>
      </w:r>
      <w:r w:rsidR="00786942">
        <w:rPr>
          <w:rFonts w:hint="eastAsia"/>
        </w:rPr>
        <w:t>「郵件</w:t>
      </w:r>
      <w:r w:rsidR="00376DEE">
        <w:rPr>
          <w:rFonts w:hint="eastAsia"/>
        </w:rPr>
        <w:t xml:space="preserve"> </w:t>
      </w:r>
      <w:r w:rsidR="00786942">
        <w:sym w:font="Wingdings" w:char="F0E0"/>
      </w:r>
      <w:r w:rsidR="00376DEE">
        <w:rPr>
          <w:rFonts w:hint="eastAsia"/>
        </w:rPr>
        <w:t xml:space="preserve"> </w:t>
      </w:r>
      <w:r w:rsidR="00786942">
        <w:rPr>
          <w:rFonts w:hint="eastAsia"/>
        </w:rPr>
        <w:t>規則</w:t>
      </w:r>
      <w:r w:rsidR="00376DEE">
        <w:rPr>
          <w:rFonts w:hint="eastAsia"/>
        </w:rPr>
        <w:t xml:space="preserve"> </w:t>
      </w:r>
      <w:r w:rsidR="00786942">
        <w:sym w:font="Wingdings" w:char="F0E0"/>
      </w:r>
      <w:r w:rsidR="00786942">
        <w:rPr>
          <w:rFonts w:hint="eastAsia"/>
        </w:rPr>
        <w:t xml:space="preserve"> If</w:t>
      </w:r>
      <w:r w:rsidR="00786942">
        <w:t>…</w:t>
      </w:r>
      <w:r w:rsidR="00786942">
        <w:rPr>
          <w:rFonts w:hint="eastAsia"/>
        </w:rPr>
        <w:t>Then</w:t>
      </w:r>
      <w:r w:rsidR="00786942">
        <w:t>…</w:t>
      </w:r>
      <w:r w:rsidR="00786942">
        <w:rPr>
          <w:rFonts w:hint="eastAsia"/>
        </w:rPr>
        <w:t>Else</w:t>
      </w:r>
      <w:r w:rsidR="00786942">
        <w:rPr>
          <w:rFonts w:hint="eastAsia"/>
        </w:rPr>
        <w:t>」</w:t>
      </w:r>
      <w:r w:rsidR="00C11875">
        <w:rPr>
          <w:rFonts w:hint="eastAsia"/>
        </w:rPr>
        <w:t>將總分</w:t>
      </w:r>
      <w:r w:rsidR="00C11875">
        <w:rPr>
          <w:rFonts w:hint="eastAsia"/>
        </w:rPr>
        <w:t>450</w:t>
      </w:r>
      <w:r w:rsidR="00C11875">
        <w:rPr>
          <w:rFonts w:hint="eastAsia"/>
        </w:rPr>
        <w:t>以上的給予「升級」否則「留級」。</w:t>
      </w:r>
      <w:r w:rsidR="004A3AF0">
        <w:rPr>
          <w:rFonts w:hint="eastAsia"/>
        </w:rPr>
        <w:t>另外請為不及格的分數前加入「</w:t>
      </w:r>
      <w:r w:rsidR="004A3AF0">
        <w:rPr>
          <w:rFonts w:hint="eastAsia"/>
        </w:rPr>
        <w:t>**</w:t>
      </w:r>
      <w:r w:rsidR="004A3AF0">
        <w:rPr>
          <w:rFonts w:hint="eastAsia"/>
        </w:rPr>
        <w:t>」方便區隔。</w:t>
      </w:r>
    </w:p>
    <w:p w14:paraId="26F6C1EB" w14:textId="77777777" w:rsidR="0056064C" w:rsidRDefault="0056064C">
      <w:pPr>
        <w:widowControl/>
        <w:adjustRightInd/>
        <w:snapToGrid/>
        <w:spacing w:beforeLines="0" w:before="0" w:afterLines="0"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13AC814" wp14:editId="172EEAC5">
                <wp:simplePos x="0" y="0"/>
                <wp:positionH relativeFrom="column">
                  <wp:posOffset>186055</wp:posOffset>
                </wp:positionH>
                <wp:positionV relativeFrom="paragraph">
                  <wp:posOffset>5832475</wp:posOffset>
                </wp:positionV>
                <wp:extent cx="4889500" cy="425450"/>
                <wp:effectExtent l="0" t="0" r="0" b="0"/>
                <wp:wrapTopAndBottom/>
                <wp:docPr id="6" name="文字方塊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89500" cy="4254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4EB0383" w14:textId="29A5898A" w:rsidR="00D2671E" w:rsidRPr="00EE781B" w:rsidRDefault="00D2671E" w:rsidP="00922B9D">
                            <w:pPr>
                              <w:pStyle w:val="ac"/>
                              <w:spacing w:before="90" w:after="180"/>
                              <w:rPr>
                                <w:noProof/>
                              </w:rPr>
                            </w:pPr>
                            <w:bookmarkStart w:id="16" w:name="_Ref4423695"/>
                            <w:r>
                              <w:rPr>
                                <w:rFonts w:hint="eastAsia"/>
                              </w:rPr>
                              <w:t>圖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</w:rPr>
                              <w:instrText xml:space="preserve">SEQ </w:instrText>
                            </w:r>
                            <w:r>
                              <w:rPr>
                                <w:rFonts w:hint="eastAsia"/>
                              </w:rPr>
                              <w:instrText>圖</w:instrText>
                            </w:r>
                            <w:r>
                              <w:rPr>
                                <w:rFonts w:hint="eastAsia"/>
                              </w:rPr>
                              <w:instrText xml:space="preserve"> \* ARABIC</w:instrText>
                            </w:r>
                            <w:r>
                              <w:instrText xml:space="preserve"> </w:instrText>
                            </w:r>
                            <w:r>
                              <w:fldChar w:fldCharType="separate"/>
                            </w:r>
                            <w:r w:rsidR="0047107F">
                              <w:rPr>
                                <w:noProof/>
                              </w:rPr>
                              <w:t>8</w:t>
                            </w:r>
                            <w:r>
                              <w:fldChar w:fldCharType="end"/>
                            </w:r>
                            <w:bookmarkEnd w:id="16"/>
                            <w:r>
                              <w:rPr>
                                <w:rFonts w:hint="eastAsia"/>
                              </w:rPr>
                              <w:t>成績單製作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3AC814" id="文字方塊 6" o:spid="_x0000_s1046" type="#_x0000_t202" style="position:absolute;margin-left:14.65pt;margin-top:459.25pt;width:385pt;height:33.5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" stroked="f">
                <v:textbox style="mso-fit-shape-to-text:t" inset="0,0,0,0">
                  <w:txbxContent>
                    <w:p w14:paraId="64EB0383" w14:textId="29A5898A" w:rsidR="00D2671E" w:rsidRPr="00EE781B" w:rsidRDefault="00D2671E" w:rsidP="00922B9D">
                      <w:pPr>
                        <w:pStyle w:val="ac"/>
                        <w:spacing w:before="90" w:after="180"/>
                        <w:rPr>
                          <w:noProof/>
                        </w:rPr>
                      </w:pPr>
                      <w:bookmarkStart w:id="17" w:name="_Ref4423695"/>
                      <w:r>
                        <w:rPr>
                          <w:rFonts w:hint="eastAsia"/>
                        </w:rPr>
                        <w:t>圖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</w:instrText>
                      </w:r>
                      <w:r>
                        <w:rPr>
                          <w:rFonts w:hint="eastAsia"/>
                        </w:rPr>
                        <w:instrText xml:space="preserve">SEQ </w:instrText>
                      </w:r>
                      <w:r>
                        <w:rPr>
                          <w:rFonts w:hint="eastAsia"/>
                        </w:rPr>
                        <w:instrText>圖</w:instrText>
                      </w:r>
                      <w:r>
                        <w:rPr>
                          <w:rFonts w:hint="eastAsia"/>
                        </w:rPr>
                        <w:instrText xml:space="preserve"> \* ARABIC</w:instrText>
                      </w:r>
                      <w:r>
                        <w:instrText xml:space="preserve"> </w:instrText>
                      </w:r>
                      <w:r>
                        <w:fldChar w:fldCharType="separate"/>
                      </w:r>
                      <w:r w:rsidR="0047107F">
                        <w:rPr>
                          <w:noProof/>
                        </w:rPr>
                        <w:t>8</w:t>
                      </w:r>
                      <w:r>
                        <w:fldChar w:fldCharType="end"/>
                      </w:r>
                      <w:bookmarkEnd w:id="17"/>
                      <w:r>
                        <w:rPr>
                          <w:rFonts w:hint="eastAsia"/>
                        </w:rPr>
                        <w:t>成績單製作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/>
          <w:noProof/>
        </w:rPr>
        <w:drawing>
          <wp:anchor distT="0" distB="0" distL="114300" distR="114300" simplePos="0" relativeHeight="251653120" behindDoc="0" locked="0" layoutInCell="1" allowOverlap="1" wp14:anchorId="56439D49" wp14:editId="7DF13319">
            <wp:simplePos x="0" y="0"/>
            <wp:positionH relativeFrom="column">
              <wp:posOffset>186674</wp:posOffset>
            </wp:positionH>
            <wp:positionV relativeFrom="paragraph">
              <wp:posOffset>289127</wp:posOffset>
            </wp:positionV>
            <wp:extent cx="4889500" cy="5486400"/>
            <wp:effectExtent l="0" t="0" r="6350" b="0"/>
            <wp:wrapTopAndBottom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171" t="26944" r="28358" b="108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page"/>
      </w:r>
    </w:p>
    <w:p w14:paraId="637A1389" w14:textId="14C59271" w:rsidR="004A2FEE" w:rsidRDefault="003F7E51" w:rsidP="00922B9D">
      <w:pPr>
        <w:spacing w:before="90" w:after="180"/>
      </w:pPr>
      <w:r>
        <w:rPr>
          <w:rFonts w:ascii="Microsoft JhengHei Light" w:eastAsia="Microsoft JhengHei Light" w:hAnsi="Microsoft JhengHei Light" w:hint="eastAsia"/>
        </w:rPr>
        <w:lastRenderedPageBreak/>
        <w:t>課堂</w:t>
      </w:r>
      <w:r w:rsidR="004A2FEE" w:rsidRPr="003F7E51">
        <w:rPr>
          <w:rFonts w:ascii="Microsoft JhengHei Light" w:eastAsia="Microsoft JhengHei Light" w:hAnsi="Microsoft JhengHei Light" w:hint="eastAsia"/>
        </w:rPr>
        <w:t>練習</w:t>
      </w:r>
      <w:r w:rsidR="004A2FEE">
        <w:rPr>
          <w:rFonts w:hint="eastAsia"/>
        </w:rPr>
        <w:t xml:space="preserve"> </w:t>
      </w:r>
      <w:r w:rsidR="004A2FEE">
        <w:t>3</w:t>
      </w:r>
      <w:r w:rsidR="00426E22">
        <w:rPr>
          <w:rFonts w:hint="eastAsia"/>
        </w:rPr>
        <w:t>：</w:t>
      </w:r>
    </w:p>
    <w:p w14:paraId="5D4C4D54" w14:textId="77777777" w:rsidR="00D2671E" w:rsidRDefault="00B87EA5" w:rsidP="00922B9D">
      <w:pPr>
        <w:spacing w:before="90" w:after="180"/>
      </w:pPr>
      <w:r>
        <w:rPr>
          <w:rFonts w:hint="eastAsia"/>
        </w:rPr>
        <w:t>以上兩個案例都是印製成一般文件，不過常見倒是像地址貼紙之類的小型文件。印製貼紙上的姓名地址資料，除了運用合併列印的技巧外，還要知道</w:t>
      </w:r>
      <w:r w:rsidR="005B4850">
        <w:rPr>
          <w:rFonts w:hint="eastAsia"/>
        </w:rPr>
        <w:t>標籤貼紙的選擇</w:t>
      </w:r>
      <w:r>
        <w:rPr>
          <w:rFonts w:hint="eastAsia"/>
        </w:rPr>
        <w:t>。</w:t>
      </w:r>
      <w:r w:rsidR="00D2671E">
        <w:rPr>
          <w:rFonts w:hint="eastAsia"/>
        </w:rPr>
        <w:t>本練習將列印考場中貼在每個考生桌上的資料，含考場、教室、准考證號。步驟如下：</w:t>
      </w:r>
    </w:p>
    <w:p w14:paraId="533F7232" w14:textId="0725DEED" w:rsidR="00D2671E" w:rsidRDefault="00D2671E" w:rsidP="00D2671E">
      <w:pPr>
        <w:pStyle w:val="af1"/>
        <w:numPr>
          <w:ilvl w:val="0"/>
          <w:numId w:val="31"/>
        </w:numPr>
        <w:spacing w:before="90" w:after="180"/>
        <w:ind w:leftChars="0"/>
      </w:pPr>
      <w:r>
        <w:rPr>
          <w:rFonts w:hint="eastAsia"/>
        </w:rPr>
        <w:t>同樣利用「郵件</w:t>
      </w:r>
      <w:r>
        <w:rPr>
          <w:rFonts w:hint="eastAsia"/>
        </w:rPr>
        <w:t xml:space="preserve"> </w:t>
      </w:r>
      <w:r>
        <w:sym w:font="Wingdings" w:char="F0E0"/>
      </w:r>
      <w:r>
        <w:rPr>
          <w:rFonts w:hint="eastAsia"/>
        </w:rPr>
        <w:t xml:space="preserve"> </w:t>
      </w:r>
      <w:r>
        <w:rPr>
          <w:rFonts w:hint="eastAsia"/>
        </w:rPr>
        <w:t>啟動合併列印</w:t>
      </w:r>
      <w:r>
        <w:rPr>
          <w:rFonts w:hint="eastAsia"/>
        </w:rPr>
        <w:t xml:space="preserve"> </w:t>
      </w:r>
      <w:r>
        <w:sym w:font="Wingdings" w:char="F0E0"/>
      </w:r>
      <w:r>
        <w:rPr>
          <w:rFonts w:hint="eastAsia"/>
        </w:rPr>
        <w:t xml:space="preserve"> </w:t>
      </w:r>
      <w:r>
        <w:rPr>
          <w:rFonts w:hint="eastAsia"/>
        </w:rPr>
        <w:t>逐步合併列印精靈」由</w:t>
      </w:r>
      <w:r>
        <w:rPr>
          <w:rFonts w:hint="eastAsia"/>
        </w:rPr>
        <w:t>WORD</w:t>
      </w:r>
      <w:r w:rsidR="00057100">
        <w:rPr>
          <w:rFonts w:hint="eastAsia"/>
        </w:rPr>
        <w:t>引導自動產生。第一步選擇「標籤」做為文件類型，如</w:t>
      </w:r>
      <w:r w:rsidR="00057100">
        <w:fldChar w:fldCharType="begin"/>
      </w:r>
      <w:r w:rsidR="00057100">
        <w:instrText xml:space="preserve"> REF </w:instrText>
      </w:r>
      <w:r w:rsidR="00057100">
        <w:rPr>
          <w:rFonts w:hint="eastAsia"/>
        </w:rPr>
        <w:instrText>_Ref320363773 \h</w:instrText>
      </w:r>
      <w:r w:rsidR="00057100">
        <w:instrText xml:space="preserve"> </w:instrText>
      </w:r>
      <w:r w:rsidR="00057100">
        <w:fldChar w:fldCharType="separate"/>
      </w:r>
      <w:r w:rsidR="003F7E51">
        <w:rPr>
          <w:rFonts w:hint="eastAsia"/>
        </w:rPr>
        <w:t>圖</w:t>
      </w:r>
      <w:r w:rsidR="003F7E51">
        <w:rPr>
          <w:rFonts w:hint="eastAsia"/>
        </w:rPr>
        <w:t xml:space="preserve"> </w:t>
      </w:r>
      <w:r w:rsidR="003F7E51">
        <w:rPr>
          <w:noProof/>
        </w:rPr>
        <w:t>9</w:t>
      </w:r>
      <w:r w:rsidR="00057100">
        <w:fldChar w:fldCharType="end"/>
      </w:r>
      <w:r w:rsidR="00057100">
        <w:rPr>
          <w:rFonts w:hint="eastAsia"/>
        </w:rPr>
        <w:t xml:space="preserve"> </w:t>
      </w:r>
      <w:r w:rsidR="00057100">
        <w:rPr>
          <w:rFonts w:hint="eastAsia"/>
        </w:rPr>
        <w:t>左。</w:t>
      </w:r>
    </w:p>
    <w:p w14:paraId="440CCA78" w14:textId="5AF50E3A" w:rsidR="00D2671E" w:rsidRDefault="00057100" w:rsidP="00D2671E">
      <w:pPr>
        <w:pStyle w:val="af1"/>
        <w:numPr>
          <w:ilvl w:val="0"/>
          <w:numId w:val="31"/>
        </w:numPr>
        <w:spacing w:before="90" w:after="180"/>
        <w:ind w:leftChars="0"/>
      </w:pPr>
      <w:r>
        <w:rPr>
          <w:rFonts w:hint="eastAsia"/>
        </w:rPr>
        <w:t>接著下一步</w:t>
      </w:r>
      <w:r w:rsidR="006C6E81">
        <w:rPr>
          <w:rFonts w:hint="eastAsia"/>
        </w:rPr>
        <w:t>是「標籤選項」，即挑選適合的貼紙。根據需要的標籤大小，選擇品牌及</w:t>
      </w:r>
      <w:r>
        <w:rPr>
          <w:rFonts w:hint="eastAsia"/>
        </w:rPr>
        <w:t>產品編號，如</w:t>
      </w:r>
      <w:r w:rsidR="003F7E51">
        <w:fldChar w:fldCharType="begin"/>
      </w:r>
      <w:r w:rsidR="003F7E51">
        <w:instrText xml:space="preserve"> </w:instrText>
      </w:r>
      <w:r w:rsidR="003F7E51">
        <w:rPr>
          <w:rFonts w:hint="eastAsia"/>
        </w:rPr>
        <w:instrText>REF _Ref36479678 \h</w:instrText>
      </w:r>
      <w:r w:rsidR="003F7E51">
        <w:instrText xml:space="preserve"> </w:instrText>
      </w:r>
      <w:r w:rsidR="003F7E51">
        <w:fldChar w:fldCharType="separate"/>
      </w:r>
      <w:r w:rsidR="003F7E51">
        <w:rPr>
          <w:rFonts w:hint="eastAsia"/>
        </w:rPr>
        <w:t>圖</w:t>
      </w:r>
      <w:r w:rsidR="003F7E51">
        <w:rPr>
          <w:rFonts w:hint="eastAsia"/>
        </w:rPr>
        <w:t xml:space="preserve"> </w:t>
      </w:r>
      <w:r w:rsidR="003F7E51">
        <w:rPr>
          <w:noProof/>
        </w:rPr>
        <w:t>10</w:t>
      </w:r>
      <w:r w:rsidR="003F7E51">
        <w:fldChar w:fldCharType="end"/>
      </w:r>
      <w:r>
        <w:rPr>
          <w:rFonts w:hint="eastAsia"/>
        </w:rPr>
        <w:t>。</w:t>
      </w:r>
      <w:r w:rsidR="006C6E81">
        <w:rPr>
          <w:rFonts w:hint="eastAsia"/>
        </w:rPr>
        <w:t>標籤貼紙的選擇必須要留意能否在市面上買到，否則一旦有些微的誤差，大量印製的結果將慘不忍睹。此外，產品的品質也值得關切，價格便宜的劣質品可能在通過印表機時，會因為膠水遇熱導致貼紙脫落，膠水融入碳粉夾或其他機械設備，將造成印表機損壞，使用者不可不慎（列印一張可能沒問題，但連續列印幾十張，便可能因過熱導致膠水融化，卡死印表機。</w:t>
      </w:r>
    </w:p>
    <w:p w14:paraId="39C0436C" w14:textId="77777777" w:rsidR="00B623C9" w:rsidRDefault="00057100" w:rsidP="00542755">
      <w:pPr>
        <w:spacing w:before="90" w:after="1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45C84A6D" wp14:editId="29423461">
                <wp:simplePos x="0" y="0"/>
                <wp:positionH relativeFrom="column">
                  <wp:posOffset>1143000</wp:posOffset>
                </wp:positionH>
                <wp:positionV relativeFrom="paragraph">
                  <wp:posOffset>2653665</wp:posOffset>
                </wp:positionV>
                <wp:extent cx="3178175" cy="679450"/>
                <wp:effectExtent l="0" t="0" r="0" b="0"/>
                <wp:wrapThrough wrapText="bothSides">
                  <wp:wrapPolygon edited="0">
                    <wp:start x="0" y="0"/>
                    <wp:lineTo x="0" y="0"/>
                    <wp:lineTo x="0" y="0"/>
                  </wp:wrapPolygon>
                </wp:wrapThrough>
                <wp:docPr id="14" name="文字方塊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8175" cy="6794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4729C69E" w14:textId="21B05646" w:rsidR="00057100" w:rsidRPr="00E02E58" w:rsidRDefault="00057100" w:rsidP="00057100">
                            <w:pPr>
                              <w:pStyle w:val="ac"/>
                              <w:spacing w:before="90" w:after="180"/>
                              <w:jc w:val="left"/>
                              <w:rPr>
                                <w:noProof/>
                              </w:rPr>
                            </w:pPr>
                            <w:bookmarkStart w:id="18" w:name="_Ref320363773"/>
                            <w:r>
                              <w:rPr>
                                <w:rFonts w:hint="eastAsia"/>
                              </w:rPr>
                              <w:t>圖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SEQ </w:instrText>
                            </w:r>
                            <w:r>
                              <w:rPr>
                                <w:rFonts w:hint="eastAsia"/>
                              </w:rPr>
                              <w:instrText>圖</w:instrText>
                            </w:r>
                            <w:r>
                              <w:rPr>
                                <w:rFonts w:hint="eastAsia"/>
                              </w:rPr>
                              <w:instrText xml:space="preserve"> \* ARABIC</w:instrText>
                            </w:r>
                            <w:r>
                              <w:instrText xml:space="preserve"> </w:instrText>
                            </w:r>
                            <w:r>
                              <w:fldChar w:fldCharType="separate"/>
                            </w:r>
                            <w:r w:rsidR="0047107F">
                              <w:rPr>
                                <w:noProof/>
                              </w:rPr>
                              <w:t>9</w:t>
                            </w:r>
                            <w:r>
                              <w:fldChar w:fldCharType="end"/>
                            </w:r>
                            <w:bookmarkEnd w:id="18"/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標籤製作的前兩格步驟，左：選擇類型，右：選擇標籤紙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C84A6D" id="文字方塊 14" o:spid="_x0000_s1047" type="#_x0000_t202" style="position:absolute;margin-left:90pt;margin-top:208.95pt;width:250.25pt;height:53.5p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" stroked="f">
                <v:textbox style="mso-fit-shape-to-text:t" inset="0,0,0,0">
                  <w:txbxContent>
                    <w:p w14:paraId="4729C69E" w14:textId="21B05646" w:rsidR="00057100" w:rsidRPr="00E02E58" w:rsidRDefault="00057100" w:rsidP="00057100">
                      <w:pPr>
                        <w:pStyle w:val="ac"/>
                        <w:spacing w:before="90" w:after="180"/>
                        <w:jc w:val="left"/>
                        <w:rPr>
                          <w:noProof/>
                        </w:rPr>
                      </w:pPr>
                      <w:bookmarkStart w:id="19" w:name="_Ref320363773"/>
                      <w:r>
                        <w:rPr>
                          <w:rFonts w:hint="eastAsia"/>
                        </w:rPr>
                        <w:t>圖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SEQ </w:instrText>
                      </w:r>
                      <w:r>
                        <w:rPr>
                          <w:rFonts w:hint="eastAsia"/>
                        </w:rPr>
                        <w:instrText>圖</w:instrText>
                      </w:r>
                      <w:r>
                        <w:rPr>
                          <w:rFonts w:hint="eastAsia"/>
                        </w:rPr>
                        <w:instrText xml:space="preserve"> \* ARABIC</w:instrText>
                      </w:r>
                      <w:r>
                        <w:instrText xml:space="preserve"> </w:instrText>
                      </w:r>
                      <w:r>
                        <w:fldChar w:fldCharType="separate"/>
                      </w:r>
                      <w:r w:rsidR="0047107F">
                        <w:rPr>
                          <w:noProof/>
                        </w:rPr>
                        <w:t>9</w:t>
                      </w:r>
                      <w:r>
                        <w:fldChar w:fldCharType="end"/>
                      </w:r>
                      <w:bookmarkEnd w:id="19"/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/>
                        </w:rPr>
                        <w:t>標籤製作的前兩格步驟，左：選擇類型，右：選擇標籤紙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2A7E7160" wp14:editId="6BE02F19">
                <wp:simplePos x="0" y="0"/>
                <wp:positionH relativeFrom="column">
                  <wp:posOffset>1143000</wp:posOffset>
                </wp:positionH>
                <wp:positionV relativeFrom="paragraph">
                  <wp:posOffset>195580</wp:posOffset>
                </wp:positionV>
                <wp:extent cx="3178175" cy="2400935"/>
                <wp:effectExtent l="0" t="0" r="0" b="12065"/>
                <wp:wrapTopAndBottom/>
                <wp:docPr id="10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78175" cy="2400935"/>
                          <a:chOff x="0" y="0"/>
                          <a:chExt cx="3178175" cy="2400935"/>
                        </a:xfrm>
                      </wpg:grpSpPr>
                      <pic:pic xmlns:pic="http://schemas.openxmlformats.org/drawingml/2006/picture">
                        <pic:nvPicPr>
                          <pic:cNvPr id="7" name="圖片 7"/>
                          <pic:cNvPicPr>
                            <a:picLocks noChangeAspect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23837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圖片 8"/>
                          <pic:cNvPicPr>
                            <a:picLocks noChangeAspect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99565" y="635"/>
                            <a:ext cx="1578610" cy="24003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2EF8E10" id="群組 10" o:spid="_x0000_s1026" style="position:absolute;margin-left:90pt;margin-top:15.4pt;width:250.25pt;height:189.05pt;z-index:251650048" coordsize="31781,2400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">
                <v:shape id="圖片 7" o:spid="_x0000_s1027" type="#_x0000_t75" style="position:absolute;width:16002;height:238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">
                  <v:imagedata r:id="rId24" o:title=""/>
                </v:shape>
                <v:shape id="圖片 8" o:spid="_x0000_s1028" type="#_x0000_t75" style="position:absolute;left:15995;top:6;width:15786;height:24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">
                  <v:imagedata r:id="rId25" o:title=""/>
                </v:shape>
                <w10:wrap type="topAndBottom"/>
              </v:group>
            </w:pict>
          </mc:Fallback>
        </mc:AlternateContent>
      </w:r>
    </w:p>
    <w:p w14:paraId="1FE75A4E" w14:textId="77777777" w:rsidR="00542755" w:rsidRDefault="00542755" w:rsidP="00542755">
      <w:pPr>
        <w:pStyle w:val="af1"/>
        <w:spacing w:before="90" w:after="180"/>
        <w:ind w:leftChars="0"/>
      </w:pPr>
    </w:p>
    <w:p w14:paraId="09803489" w14:textId="77777777" w:rsidR="00542755" w:rsidRDefault="00542755" w:rsidP="00542755">
      <w:pPr>
        <w:pStyle w:val="af1"/>
        <w:spacing w:before="90" w:after="180"/>
        <w:ind w:left="440"/>
      </w:pPr>
    </w:p>
    <w:p w14:paraId="4E75D45C" w14:textId="6EF37E10" w:rsidR="00A304F1" w:rsidRDefault="0097482E" w:rsidP="00CA1DDC">
      <w:pPr>
        <w:pStyle w:val="af1"/>
        <w:numPr>
          <w:ilvl w:val="0"/>
          <w:numId w:val="31"/>
        </w:numPr>
        <w:spacing w:before="90" w:after="180"/>
        <w:ind w:leftChars="0"/>
      </w:pPr>
      <w:r>
        <w:rPr>
          <w:rFonts w:hint="eastAsia"/>
        </w:rPr>
        <w:t>選好標籤紙張，接續下個步驟會出現如</w:t>
      </w:r>
      <w:r w:rsidR="008F584E">
        <w:fldChar w:fldCharType="begin"/>
      </w:r>
      <w:r w:rsidR="008F584E">
        <w:instrText xml:space="preserve"> REF </w:instrText>
      </w:r>
      <w:r w:rsidR="008F584E">
        <w:rPr>
          <w:rFonts w:hint="eastAsia"/>
        </w:rPr>
        <w:instrText>_Ref320370222 \h</w:instrText>
      </w:r>
      <w:r w:rsidR="008F584E">
        <w:instrText xml:space="preserve"> </w:instrText>
      </w:r>
      <w:r w:rsidR="008F584E">
        <w:fldChar w:fldCharType="separate"/>
      </w:r>
      <w:r w:rsidR="003F7E51">
        <w:rPr>
          <w:rFonts w:hint="eastAsia"/>
        </w:rPr>
        <w:t>圖</w:t>
      </w:r>
      <w:r w:rsidR="003F7E51">
        <w:rPr>
          <w:rFonts w:hint="eastAsia"/>
        </w:rPr>
        <w:t xml:space="preserve"> </w:t>
      </w:r>
      <w:r w:rsidR="003F7E51">
        <w:rPr>
          <w:noProof/>
        </w:rPr>
        <w:t>11</w:t>
      </w:r>
      <w:r w:rsidR="008F584E">
        <w:fldChar w:fldCharType="end"/>
      </w:r>
      <w:r w:rsidR="00A304F1">
        <w:rPr>
          <w:rFonts w:hint="eastAsia"/>
        </w:rPr>
        <w:t>的標籤區塊，在左上角的第一塊輸入必要文字與插入合併欄位</w:t>
      </w:r>
      <w:r>
        <w:rPr>
          <w:rFonts w:hint="eastAsia"/>
        </w:rPr>
        <w:t>。</w:t>
      </w:r>
      <w:r w:rsidR="008F584E">
        <w:rPr>
          <w:rFonts w:hint="eastAsia"/>
        </w:rPr>
        <w:t>下個步驟如</w:t>
      </w:r>
      <w:r w:rsidR="008F584E">
        <w:fldChar w:fldCharType="begin"/>
      </w:r>
      <w:r w:rsidR="008F584E">
        <w:instrText xml:space="preserve"> REF </w:instrText>
      </w:r>
      <w:r w:rsidR="008F584E">
        <w:rPr>
          <w:rFonts w:hint="eastAsia"/>
        </w:rPr>
        <w:instrText>_Ref320370260 \h</w:instrText>
      </w:r>
      <w:r w:rsidR="008F584E">
        <w:instrText xml:space="preserve"> </w:instrText>
      </w:r>
      <w:r w:rsidR="008F584E">
        <w:fldChar w:fldCharType="separate"/>
      </w:r>
      <w:r w:rsidR="003F7E51">
        <w:rPr>
          <w:rFonts w:hint="eastAsia"/>
        </w:rPr>
        <w:t>圖</w:t>
      </w:r>
      <w:r w:rsidR="003F7E51">
        <w:rPr>
          <w:rFonts w:hint="eastAsia"/>
        </w:rPr>
        <w:t xml:space="preserve"> </w:t>
      </w:r>
      <w:r w:rsidR="003F7E51">
        <w:rPr>
          <w:noProof/>
        </w:rPr>
        <w:t>12</w:t>
      </w:r>
      <w:r w:rsidR="008F584E">
        <w:fldChar w:fldCharType="end"/>
      </w:r>
      <w:r w:rsidR="008F584E">
        <w:rPr>
          <w:rFonts w:hint="eastAsia"/>
        </w:rPr>
        <w:t xml:space="preserve"> </w:t>
      </w:r>
      <w:r w:rsidR="008F584E">
        <w:rPr>
          <w:rFonts w:hint="eastAsia"/>
        </w:rPr>
        <w:t>將左上角編輯好的內容更新所有標籤。最後合併結果如</w:t>
      </w:r>
      <w:r w:rsidR="008F584E">
        <w:fldChar w:fldCharType="begin"/>
      </w:r>
      <w:r w:rsidR="008F584E">
        <w:instrText xml:space="preserve"> REF </w:instrText>
      </w:r>
      <w:r w:rsidR="008F584E">
        <w:rPr>
          <w:rFonts w:hint="eastAsia"/>
        </w:rPr>
        <w:instrText>_Ref320370319 \h</w:instrText>
      </w:r>
      <w:r w:rsidR="008F584E">
        <w:instrText xml:space="preserve"> </w:instrText>
      </w:r>
      <w:r w:rsidR="008F584E">
        <w:fldChar w:fldCharType="separate"/>
      </w:r>
      <w:r w:rsidR="003F7E51">
        <w:rPr>
          <w:rFonts w:hint="eastAsia"/>
        </w:rPr>
        <w:t>圖</w:t>
      </w:r>
      <w:r w:rsidR="003F7E51">
        <w:rPr>
          <w:rFonts w:hint="eastAsia"/>
        </w:rPr>
        <w:t xml:space="preserve"> </w:t>
      </w:r>
      <w:r w:rsidR="003F7E51">
        <w:rPr>
          <w:noProof/>
        </w:rPr>
        <w:t>13</w:t>
      </w:r>
      <w:r w:rsidR="008F584E">
        <w:fldChar w:fldCharType="end"/>
      </w:r>
      <w:bookmarkStart w:id="20" w:name="_GoBack"/>
      <w:bookmarkEnd w:id="20"/>
      <w:r w:rsidR="008F584E">
        <w:rPr>
          <w:rFonts w:hint="eastAsia"/>
        </w:rPr>
        <w:t>。</w:t>
      </w:r>
    </w:p>
    <w:p w14:paraId="19609BCD" w14:textId="77777777" w:rsidR="00A304F1" w:rsidRDefault="00542755" w:rsidP="00A304F1">
      <w:pPr>
        <w:spacing w:before="90" w:after="18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3165543" wp14:editId="127BC553">
                <wp:simplePos x="0" y="0"/>
                <wp:positionH relativeFrom="column">
                  <wp:posOffset>716280</wp:posOffset>
                </wp:positionH>
                <wp:positionV relativeFrom="paragraph">
                  <wp:posOffset>3192780</wp:posOffset>
                </wp:positionV>
                <wp:extent cx="3843655" cy="425450"/>
                <wp:effectExtent l="0" t="0" r="0" b="0"/>
                <wp:wrapTopAndBottom/>
                <wp:docPr id="18" name="文字方塊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3655" cy="4254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5F4C499" w14:textId="41900C37" w:rsidR="00542755" w:rsidRPr="00AB166B" w:rsidRDefault="00542755" w:rsidP="00542755">
                            <w:pPr>
                              <w:pStyle w:val="ac"/>
                              <w:spacing w:before="90" w:after="180"/>
                              <w:rPr>
                                <w:noProof/>
                              </w:rPr>
                            </w:pPr>
                            <w:bookmarkStart w:id="21" w:name="_Ref36479678"/>
                            <w:r>
                              <w:rPr>
                                <w:rFonts w:hint="eastAsia"/>
                              </w:rPr>
                              <w:t>圖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</w:rPr>
                              <w:instrText xml:space="preserve">SEQ </w:instrText>
                            </w:r>
                            <w:r>
                              <w:rPr>
                                <w:rFonts w:hint="eastAsia"/>
                              </w:rPr>
                              <w:instrText>圖</w:instrText>
                            </w:r>
                            <w:r>
                              <w:rPr>
                                <w:rFonts w:hint="eastAsia"/>
                              </w:rPr>
                              <w:instrText xml:space="preserve"> \* ARABIC</w:instrText>
                            </w:r>
                            <w:r>
                              <w:instrText xml:space="preserve"> </w:instrText>
                            </w:r>
                            <w:r>
                              <w:fldChar w:fldCharType="separate"/>
                            </w:r>
                            <w:r w:rsidR="0047107F">
                              <w:rPr>
                                <w:noProof/>
                              </w:rPr>
                              <w:t>10</w:t>
                            </w:r>
                            <w:r>
                              <w:fldChar w:fldCharType="end"/>
                            </w:r>
                            <w:bookmarkEnd w:id="21"/>
                            <w:r w:rsidR="008C3CD9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8C3CD9">
                              <w:rPr>
                                <w:rFonts w:hint="eastAsia"/>
                              </w:rPr>
                              <w:t>選擇標籤貼紙廠牌與型號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165543" id="文字方塊 18" o:spid="_x0000_s1048" type="#_x0000_t202" style="position:absolute;margin-left:56.4pt;margin-top:251.4pt;width:302.65pt;height:33.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" stroked="f">
                <v:textbox style="mso-fit-shape-to-text:t" inset="0,0,0,0">
                  <w:txbxContent>
                    <w:p w14:paraId="55F4C499" w14:textId="41900C37" w:rsidR="00542755" w:rsidRPr="00AB166B" w:rsidRDefault="00542755" w:rsidP="00542755">
                      <w:pPr>
                        <w:pStyle w:val="ac"/>
                        <w:spacing w:before="90" w:after="180"/>
                        <w:rPr>
                          <w:noProof/>
                        </w:rPr>
                      </w:pPr>
                      <w:bookmarkStart w:id="22" w:name="_Ref36479678"/>
                      <w:r>
                        <w:rPr>
                          <w:rFonts w:hint="eastAsia"/>
                        </w:rPr>
                        <w:t>圖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</w:instrText>
                      </w:r>
                      <w:r>
                        <w:rPr>
                          <w:rFonts w:hint="eastAsia"/>
                        </w:rPr>
                        <w:instrText xml:space="preserve">SEQ </w:instrText>
                      </w:r>
                      <w:r>
                        <w:rPr>
                          <w:rFonts w:hint="eastAsia"/>
                        </w:rPr>
                        <w:instrText>圖</w:instrText>
                      </w:r>
                      <w:r>
                        <w:rPr>
                          <w:rFonts w:hint="eastAsia"/>
                        </w:rPr>
                        <w:instrText xml:space="preserve"> \* ARABIC</w:instrText>
                      </w:r>
                      <w:r>
                        <w:instrText xml:space="preserve"> </w:instrText>
                      </w:r>
                      <w:r>
                        <w:fldChar w:fldCharType="separate"/>
                      </w:r>
                      <w:r w:rsidR="0047107F">
                        <w:rPr>
                          <w:noProof/>
                        </w:rPr>
                        <w:t>10</w:t>
                      </w:r>
                      <w:r>
                        <w:fldChar w:fldCharType="end"/>
                      </w:r>
                      <w:bookmarkEnd w:id="22"/>
                      <w:r w:rsidR="008C3CD9">
                        <w:rPr>
                          <w:rFonts w:hint="eastAsia"/>
                        </w:rPr>
                        <w:t xml:space="preserve"> </w:t>
                      </w:r>
                      <w:r w:rsidR="008C3CD9">
                        <w:rPr>
                          <w:rFonts w:hint="eastAsia"/>
                        </w:rPr>
                        <w:t>選擇標籤貼紙廠牌與型號</w:t>
                      </w:r>
                      <w:r>
                        <w:t xml:space="preserve"> 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/>
          <w:noProof/>
        </w:rPr>
        <w:drawing>
          <wp:anchor distT="0" distB="0" distL="114300" distR="114300" simplePos="0" relativeHeight="251645952" behindDoc="0" locked="0" layoutInCell="1" allowOverlap="1" wp14:anchorId="26EEC7CB" wp14:editId="314DC2B7">
            <wp:simplePos x="0" y="0"/>
            <wp:positionH relativeFrom="margin">
              <wp:posOffset>716280</wp:posOffset>
            </wp:positionH>
            <wp:positionV relativeFrom="margin">
              <wp:posOffset>844411</wp:posOffset>
            </wp:positionV>
            <wp:extent cx="3843655" cy="2660015"/>
            <wp:effectExtent l="0" t="0" r="0" b="6985"/>
            <wp:wrapTopAndBottom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_excel_7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3655" cy="266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45BACD" w14:textId="77777777" w:rsidR="00A304F1" w:rsidRDefault="00542755" w:rsidP="00A304F1">
      <w:pPr>
        <w:spacing w:before="90" w:after="1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43A1CD8" wp14:editId="0F33BDDA">
                <wp:simplePos x="0" y="0"/>
                <wp:positionH relativeFrom="column">
                  <wp:posOffset>86995</wp:posOffset>
                </wp:positionH>
                <wp:positionV relativeFrom="paragraph">
                  <wp:posOffset>6650355</wp:posOffset>
                </wp:positionV>
                <wp:extent cx="5106035" cy="425450"/>
                <wp:effectExtent l="0" t="0" r="0" b="0"/>
                <wp:wrapTopAndBottom/>
                <wp:docPr id="21" name="文字方塊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06035" cy="4254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39F5A62" w14:textId="07D3C28A" w:rsidR="00542755" w:rsidRPr="00CB305C" w:rsidRDefault="00542755" w:rsidP="00542755">
                            <w:pPr>
                              <w:pStyle w:val="ac"/>
                              <w:spacing w:before="90" w:after="180"/>
                              <w:rPr>
                                <w:noProof/>
                              </w:rPr>
                            </w:pPr>
                            <w:bookmarkStart w:id="23" w:name="_Ref320370222"/>
                            <w:bookmarkStart w:id="24" w:name="_Ref320370196"/>
                            <w:r>
                              <w:rPr>
                                <w:rFonts w:hint="eastAsia"/>
                              </w:rPr>
                              <w:t>圖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</w:rPr>
                              <w:instrText xml:space="preserve">SEQ </w:instrText>
                            </w:r>
                            <w:r>
                              <w:rPr>
                                <w:rFonts w:hint="eastAsia"/>
                              </w:rPr>
                              <w:instrText>圖</w:instrText>
                            </w:r>
                            <w:r>
                              <w:rPr>
                                <w:rFonts w:hint="eastAsia"/>
                              </w:rPr>
                              <w:instrText xml:space="preserve"> \* ARABIC</w:instrText>
                            </w:r>
                            <w:r>
                              <w:instrText xml:space="preserve"> </w:instrText>
                            </w:r>
                            <w:r>
                              <w:fldChar w:fldCharType="separate"/>
                            </w:r>
                            <w:r w:rsidR="0047107F">
                              <w:rPr>
                                <w:noProof/>
                              </w:rPr>
                              <w:t>11</w:t>
                            </w:r>
                            <w:r>
                              <w:fldChar w:fldCharType="end"/>
                            </w:r>
                            <w:bookmarkEnd w:id="23"/>
                            <w:r w:rsidR="008C3CD9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8C3CD9">
                              <w:rPr>
                                <w:rFonts w:hint="eastAsia"/>
                              </w:rPr>
                              <w:t>從左上角第一塊標籤開始編輯</w:t>
                            </w:r>
                            <w:bookmarkEnd w:id="24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3A1CD8" id="文字方塊 21" o:spid="_x0000_s1049" type="#_x0000_t202" style="position:absolute;margin-left:6.85pt;margin-top:523.65pt;width:402.05pt;height:33.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" stroked="f">
                <v:textbox style="mso-fit-shape-to-text:t" inset="0,0,0,0">
                  <w:txbxContent>
                    <w:p w14:paraId="339F5A62" w14:textId="07D3C28A" w:rsidR="00542755" w:rsidRPr="00CB305C" w:rsidRDefault="00542755" w:rsidP="00542755">
                      <w:pPr>
                        <w:pStyle w:val="ac"/>
                        <w:spacing w:before="90" w:after="180"/>
                        <w:rPr>
                          <w:noProof/>
                        </w:rPr>
                      </w:pPr>
                      <w:bookmarkStart w:id="25" w:name="_Ref320370222"/>
                      <w:bookmarkStart w:id="26" w:name="_Ref320370196"/>
                      <w:r>
                        <w:rPr>
                          <w:rFonts w:hint="eastAsia"/>
                        </w:rPr>
                        <w:t>圖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</w:instrText>
                      </w:r>
                      <w:r>
                        <w:rPr>
                          <w:rFonts w:hint="eastAsia"/>
                        </w:rPr>
                        <w:instrText xml:space="preserve">SEQ </w:instrText>
                      </w:r>
                      <w:r>
                        <w:rPr>
                          <w:rFonts w:hint="eastAsia"/>
                        </w:rPr>
                        <w:instrText>圖</w:instrText>
                      </w:r>
                      <w:r>
                        <w:rPr>
                          <w:rFonts w:hint="eastAsia"/>
                        </w:rPr>
                        <w:instrText xml:space="preserve"> \* ARABIC</w:instrText>
                      </w:r>
                      <w:r>
                        <w:instrText xml:space="preserve"> </w:instrText>
                      </w:r>
                      <w:r>
                        <w:fldChar w:fldCharType="separate"/>
                      </w:r>
                      <w:r w:rsidR="0047107F">
                        <w:rPr>
                          <w:noProof/>
                        </w:rPr>
                        <w:t>11</w:t>
                      </w:r>
                      <w:r>
                        <w:fldChar w:fldCharType="end"/>
                      </w:r>
                      <w:bookmarkEnd w:id="25"/>
                      <w:r w:rsidR="008C3CD9">
                        <w:rPr>
                          <w:rFonts w:hint="eastAsia"/>
                        </w:rPr>
                        <w:t xml:space="preserve"> </w:t>
                      </w:r>
                      <w:r w:rsidR="008C3CD9">
                        <w:rPr>
                          <w:rFonts w:hint="eastAsia"/>
                        </w:rPr>
                        <w:t>從左上角第一塊標籤開始編輯</w:t>
                      </w:r>
                      <w:bookmarkEnd w:id="26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2096" behindDoc="0" locked="0" layoutInCell="1" allowOverlap="1" wp14:anchorId="7C9692A4" wp14:editId="4F06FFBA">
            <wp:simplePos x="0" y="0"/>
            <wp:positionH relativeFrom="column">
              <wp:posOffset>86995</wp:posOffset>
            </wp:positionH>
            <wp:positionV relativeFrom="paragraph">
              <wp:posOffset>4193123</wp:posOffset>
            </wp:positionV>
            <wp:extent cx="5106035" cy="2400300"/>
            <wp:effectExtent l="0" t="0" r="0" b="0"/>
            <wp:wrapTopAndBottom/>
            <wp:docPr id="24" name="圖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_excel_8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6035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244C61" w14:textId="6EED04D4" w:rsidR="00A519C7" w:rsidRPr="00D33ADA" w:rsidRDefault="00542755" w:rsidP="00CA1DDC">
      <w:pPr>
        <w:spacing w:before="90" w:after="18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9B76B" wp14:editId="5A8D70DD">
                <wp:simplePos x="0" y="0"/>
                <wp:positionH relativeFrom="column">
                  <wp:posOffset>3810</wp:posOffset>
                </wp:positionH>
                <wp:positionV relativeFrom="paragraph">
                  <wp:posOffset>3144520</wp:posOffset>
                </wp:positionV>
                <wp:extent cx="5247640" cy="425450"/>
                <wp:effectExtent l="0" t="0" r="0" b="0"/>
                <wp:wrapTopAndBottom/>
                <wp:docPr id="22" name="文字方塊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7640" cy="4254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C3B2449" w14:textId="7A0FF43E" w:rsidR="00542755" w:rsidRPr="007D38A6" w:rsidRDefault="00542755" w:rsidP="00542755">
                            <w:pPr>
                              <w:pStyle w:val="ac"/>
                              <w:spacing w:before="90" w:after="180"/>
                              <w:rPr>
                                <w:noProof/>
                              </w:rPr>
                            </w:pPr>
                            <w:bookmarkStart w:id="27" w:name="_Ref320370260"/>
                            <w:r>
                              <w:rPr>
                                <w:rFonts w:hint="eastAsia"/>
                              </w:rPr>
                              <w:t>圖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</w:rPr>
                              <w:instrText xml:space="preserve">SEQ </w:instrText>
                            </w:r>
                            <w:r>
                              <w:rPr>
                                <w:rFonts w:hint="eastAsia"/>
                              </w:rPr>
                              <w:instrText>圖</w:instrText>
                            </w:r>
                            <w:r>
                              <w:rPr>
                                <w:rFonts w:hint="eastAsia"/>
                              </w:rPr>
                              <w:instrText xml:space="preserve"> \* ARABIC</w:instrText>
                            </w:r>
                            <w:r>
                              <w:instrText xml:space="preserve"> </w:instrText>
                            </w:r>
                            <w:r>
                              <w:fldChar w:fldCharType="separate"/>
                            </w:r>
                            <w:r w:rsidR="0047107F">
                              <w:rPr>
                                <w:noProof/>
                              </w:rPr>
                              <w:t>12</w:t>
                            </w:r>
                            <w:r>
                              <w:fldChar w:fldCharType="end"/>
                            </w:r>
                            <w:bookmarkEnd w:id="27"/>
                            <w:r w:rsidR="008C3CD9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8C3CD9">
                              <w:rPr>
                                <w:rFonts w:hint="eastAsia"/>
                              </w:rPr>
                              <w:t>點選右下角「更新所有標籤」將左上角的內容複製到所有標籤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E9B76B" id="文字方塊 22" o:spid="_x0000_s1050" type="#_x0000_t202" style="position:absolute;margin-left:.3pt;margin-top:247.6pt;width:413.2pt;height:33.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" stroked="f">
                <v:textbox style="mso-fit-shape-to-text:t" inset="0,0,0,0">
                  <w:txbxContent>
                    <w:p w14:paraId="5C3B2449" w14:textId="7A0FF43E" w:rsidR="00542755" w:rsidRPr="007D38A6" w:rsidRDefault="00542755" w:rsidP="00542755">
                      <w:pPr>
                        <w:pStyle w:val="ac"/>
                        <w:spacing w:before="90" w:after="180"/>
                        <w:rPr>
                          <w:noProof/>
                        </w:rPr>
                      </w:pPr>
                      <w:bookmarkStart w:id="28" w:name="_Ref320370260"/>
                      <w:r>
                        <w:rPr>
                          <w:rFonts w:hint="eastAsia"/>
                        </w:rPr>
                        <w:t>圖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</w:instrText>
                      </w:r>
                      <w:r>
                        <w:rPr>
                          <w:rFonts w:hint="eastAsia"/>
                        </w:rPr>
                        <w:instrText xml:space="preserve">SEQ </w:instrText>
                      </w:r>
                      <w:r>
                        <w:rPr>
                          <w:rFonts w:hint="eastAsia"/>
                        </w:rPr>
                        <w:instrText>圖</w:instrText>
                      </w:r>
                      <w:r>
                        <w:rPr>
                          <w:rFonts w:hint="eastAsia"/>
                        </w:rPr>
                        <w:instrText xml:space="preserve"> \* ARABIC</w:instrText>
                      </w:r>
                      <w:r>
                        <w:instrText xml:space="preserve"> </w:instrText>
                      </w:r>
                      <w:r>
                        <w:fldChar w:fldCharType="separate"/>
                      </w:r>
                      <w:r w:rsidR="0047107F">
                        <w:rPr>
                          <w:noProof/>
                        </w:rPr>
                        <w:t>12</w:t>
                      </w:r>
                      <w:r>
                        <w:fldChar w:fldCharType="end"/>
                      </w:r>
                      <w:bookmarkEnd w:id="28"/>
                      <w:r w:rsidR="008C3CD9">
                        <w:rPr>
                          <w:rFonts w:hint="eastAsia"/>
                        </w:rPr>
                        <w:t xml:space="preserve"> </w:t>
                      </w:r>
                      <w:r w:rsidR="008C3CD9">
                        <w:rPr>
                          <w:rFonts w:hint="eastAsia"/>
                        </w:rPr>
                        <w:t>點選右下角「更新所有標籤」將左上角的內容複製到所有標籤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/>
          <w:noProof/>
        </w:rPr>
        <w:drawing>
          <wp:anchor distT="0" distB="0" distL="114300" distR="114300" simplePos="0" relativeHeight="251648000" behindDoc="0" locked="0" layoutInCell="1" allowOverlap="1" wp14:anchorId="5ABBC82A" wp14:editId="7F2FB682">
            <wp:simplePos x="0" y="0"/>
            <wp:positionH relativeFrom="column">
              <wp:posOffset>3810</wp:posOffset>
            </wp:positionH>
            <wp:positionV relativeFrom="paragraph">
              <wp:posOffset>-416560</wp:posOffset>
            </wp:positionV>
            <wp:extent cx="5247640" cy="3503930"/>
            <wp:effectExtent l="0" t="0" r="0" b="1270"/>
            <wp:wrapTopAndBottom/>
            <wp:docPr id="19" name="圖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_excel_9.jpg"/>
                    <pic:cNvPicPr/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712" t="1227" r="506" b="-1227"/>
                    <a:stretch/>
                  </pic:blipFill>
                  <pic:spPr bwMode="auto">
                    <a:xfrm>
                      <a:off x="0" y="0"/>
                      <a:ext cx="5247640" cy="35039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B79CF3" wp14:editId="64798C77">
                <wp:simplePos x="0" y="0"/>
                <wp:positionH relativeFrom="column">
                  <wp:posOffset>3175</wp:posOffset>
                </wp:positionH>
                <wp:positionV relativeFrom="paragraph">
                  <wp:posOffset>7146925</wp:posOffset>
                </wp:positionV>
                <wp:extent cx="5507355" cy="425450"/>
                <wp:effectExtent l="0" t="0" r="0" b="0"/>
                <wp:wrapTopAndBottom/>
                <wp:docPr id="23" name="文字方塊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7355" cy="4254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B22DC91" w14:textId="3F5861B5" w:rsidR="00542755" w:rsidRPr="001F0C73" w:rsidRDefault="00542755" w:rsidP="00542755">
                            <w:pPr>
                              <w:pStyle w:val="ac"/>
                              <w:spacing w:before="90" w:after="180"/>
                              <w:rPr>
                                <w:noProof/>
                              </w:rPr>
                            </w:pPr>
                            <w:bookmarkStart w:id="29" w:name="_Ref320370319"/>
                            <w:r>
                              <w:rPr>
                                <w:rFonts w:hint="eastAsia"/>
                              </w:rPr>
                              <w:t>圖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</w:rPr>
                              <w:instrText xml:space="preserve">SEQ </w:instrText>
                            </w:r>
                            <w:r>
                              <w:rPr>
                                <w:rFonts w:hint="eastAsia"/>
                              </w:rPr>
                              <w:instrText>圖</w:instrText>
                            </w:r>
                            <w:r>
                              <w:rPr>
                                <w:rFonts w:hint="eastAsia"/>
                              </w:rPr>
                              <w:instrText xml:space="preserve"> \* ARABIC</w:instrText>
                            </w:r>
                            <w:r>
                              <w:instrText xml:space="preserve"> </w:instrText>
                            </w:r>
                            <w:r>
                              <w:fldChar w:fldCharType="separate"/>
                            </w:r>
                            <w:r w:rsidR="0047107F">
                              <w:rPr>
                                <w:noProof/>
                              </w:rPr>
                              <w:t>13</w:t>
                            </w:r>
                            <w:r>
                              <w:fldChar w:fldCharType="end"/>
                            </w:r>
                            <w:bookmarkEnd w:id="29"/>
                            <w:r w:rsidR="008C3CD9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8C3CD9">
                              <w:rPr>
                                <w:rFonts w:hint="eastAsia"/>
                              </w:rPr>
                              <w:t>標籤合併結果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B79CF3" id="文字方塊 23" o:spid="_x0000_s1051" type="#_x0000_t202" style="position:absolute;margin-left:.25pt;margin-top:562.75pt;width:433.65pt;height:3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" stroked="f">
                <v:textbox style="mso-fit-shape-to-text:t" inset="0,0,0,0">
                  <w:txbxContent>
                    <w:p w14:paraId="6B22DC91" w14:textId="3F5861B5" w:rsidR="00542755" w:rsidRPr="001F0C73" w:rsidRDefault="00542755" w:rsidP="00542755">
                      <w:pPr>
                        <w:pStyle w:val="ac"/>
                        <w:spacing w:before="90" w:after="180"/>
                        <w:rPr>
                          <w:noProof/>
                        </w:rPr>
                      </w:pPr>
                      <w:bookmarkStart w:id="30" w:name="_Ref320370319"/>
                      <w:r>
                        <w:rPr>
                          <w:rFonts w:hint="eastAsia"/>
                        </w:rPr>
                        <w:t>圖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</w:instrText>
                      </w:r>
                      <w:r>
                        <w:rPr>
                          <w:rFonts w:hint="eastAsia"/>
                        </w:rPr>
                        <w:instrText xml:space="preserve">SEQ </w:instrText>
                      </w:r>
                      <w:r>
                        <w:rPr>
                          <w:rFonts w:hint="eastAsia"/>
                        </w:rPr>
                        <w:instrText>圖</w:instrText>
                      </w:r>
                      <w:r>
                        <w:rPr>
                          <w:rFonts w:hint="eastAsia"/>
                        </w:rPr>
                        <w:instrText xml:space="preserve"> \* ARABIC</w:instrText>
                      </w:r>
                      <w:r>
                        <w:instrText xml:space="preserve"> </w:instrText>
                      </w:r>
                      <w:r>
                        <w:fldChar w:fldCharType="separate"/>
                      </w:r>
                      <w:r w:rsidR="0047107F">
                        <w:rPr>
                          <w:noProof/>
                        </w:rPr>
                        <w:t>13</w:t>
                      </w:r>
                      <w:r>
                        <w:fldChar w:fldCharType="end"/>
                      </w:r>
                      <w:bookmarkEnd w:id="30"/>
                      <w:r w:rsidR="008C3CD9">
                        <w:rPr>
                          <w:rFonts w:hint="eastAsia"/>
                        </w:rPr>
                        <w:t xml:space="preserve"> </w:t>
                      </w:r>
                      <w:r w:rsidR="008C3CD9">
                        <w:rPr>
                          <w:rFonts w:hint="eastAsia"/>
                        </w:rPr>
                        <w:t>標籤合併結果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7F369F">
        <w:rPr>
          <w:rFonts w:hint="eastAsia"/>
          <w:noProof/>
        </w:rPr>
        <w:drawing>
          <wp:anchor distT="0" distB="0" distL="114300" distR="114300" simplePos="0" relativeHeight="251646976" behindDoc="0" locked="0" layoutInCell="1" allowOverlap="1" wp14:anchorId="796FA908" wp14:editId="260E9928">
            <wp:simplePos x="0" y="0"/>
            <wp:positionH relativeFrom="column">
              <wp:posOffset>3725</wp:posOffset>
            </wp:positionH>
            <wp:positionV relativeFrom="paragraph">
              <wp:posOffset>3870928</wp:posOffset>
            </wp:positionV>
            <wp:extent cx="5507355" cy="3219450"/>
            <wp:effectExtent l="0" t="0" r="0" b="0"/>
            <wp:wrapTopAndBottom/>
            <wp:docPr id="20" name="圖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_excel_10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735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519C7" w:rsidRPr="00D33ADA" w:rsidSect="0094347B">
      <w:headerReference w:type="even" r:id="rId30"/>
      <w:headerReference w:type="default" r:id="rId31"/>
      <w:footerReference w:type="even" r:id="rId32"/>
      <w:footerReference w:type="default" r:id="rId33"/>
      <w:headerReference w:type="first" r:id="rId34"/>
      <w:footerReference w:type="first" r:id="rId35"/>
      <w:type w:val="continuous"/>
      <w:pgSz w:w="11906" w:h="16838" w:code="9"/>
      <w:pgMar w:top="1440" w:right="1797" w:bottom="1440" w:left="1797" w:header="1134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270DD0" w14:textId="77777777" w:rsidR="00854906" w:rsidRDefault="00854906" w:rsidP="00333E2A">
      <w:pPr>
        <w:spacing w:before="60" w:after="120"/>
      </w:pPr>
      <w:r>
        <w:separator/>
      </w:r>
    </w:p>
    <w:p w14:paraId="7349AC91" w14:textId="77777777" w:rsidR="00854906" w:rsidRDefault="00854906" w:rsidP="00333E2A">
      <w:pPr>
        <w:spacing w:before="60" w:after="120"/>
      </w:pPr>
    </w:p>
    <w:p w14:paraId="6C6E25DE" w14:textId="77777777" w:rsidR="00854906" w:rsidRDefault="00854906" w:rsidP="00333E2A">
      <w:pPr>
        <w:spacing w:before="60" w:after="120"/>
      </w:pPr>
    </w:p>
    <w:p w14:paraId="58AFA4C4" w14:textId="77777777" w:rsidR="00854906" w:rsidRDefault="00854906" w:rsidP="00333E2A">
      <w:pPr>
        <w:spacing w:before="60" w:after="120"/>
      </w:pPr>
    </w:p>
    <w:p w14:paraId="6550DB6D" w14:textId="77777777" w:rsidR="00854906" w:rsidRDefault="00854906" w:rsidP="00333E2A">
      <w:pPr>
        <w:spacing w:before="60" w:after="120"/>
      </w:pPr>
    </w:p>
  </w:endnote>
  <w:endnote w:type="continuationSeparator" w:id="0">
    <w:p w14:paraId="70AB1484" w14:textId="77777777" w:rsidR="00854906" w:rsidRDefault="00854906" w:rsidP="00333E2A">
      <w:pPr>
        <w:spacing w:before="60" w:after="120"/>
      </w:pPr>
      <w:r>
        <w:continuationSeparator/>
      </w:r>
    </w:p>
    <w:p w14:paraId="6E3EFBBE" w14:textId="77777777" w:rsidR="00854906" w:rsidRDefault="00854906" w:rsidP="00333E2A">
      <w:pPr>
        <w:spacing w:before="60" w:after="120"/>
      </w:pPr>
    </w:p>
    <w:p w14:paraId="014CA888" w14:textId="77777777" w:rsidR="00854906" w:rsidRDefault="00854906" w:rsidP="00333E2A">
      <w:pPr>
        <w:spacing w:before="60" w:after="120"/>
      </w:pPr>
    </w:p>
    <w:p w14:paraId="74EA0A4C" w14:textId="77777777" w:rsidR="00854906" w:rsidRDefault="00854906" w:rsidP="00333E2A">
      <w:pPr>
        <w:spacing w:before="60" w:after="120"/>
      </w:pPr>
    </w:p>
    <w:p w14:paraId="5199FBD9" w14:textId="77777777" w:rsidR="00854906" w:rsidRDefault="00854906" w:rsidP="00333E2A">
      <w:pPr>
        <w:spacing w:before="60" w:after="12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中圓體">
    <w:altName w:val="微軟正黑體"/>
    <w:charset w:val="88"/>
    <w:family w:val="modern"/>
    <w:pitch w:val="fixed"/>
    <w:sig w:usb0="80000001" w:usb1="28091800" w:usb2="00000016" w:usb3="00000000" w:csb0="00100000" w:csb1="00000000"/>
  </w:font>
  <w:font w:name="華康中圓體(P)">
    <w:altName w:val="微軟正黑體"/>
    <w:charset w:val="88"/>
    <w:family w:val="swiss"/>
    <w:pitch w:val="variable"/>
    <w:sig w:usb0="80000001" w:usb1="28091800" w:usb2="00000016" w:usb3="00000000" w:csb0="00100000" w:csb1="00000000"/>
  </w:font>
  <w:font w:name="Heiti TC Light">
    <w:charset w:val="80"/>
    <w:family w:val="auto"/>
    <w:pitch w:val="variable"/>
    <w:sig w:usb0="8000002F" w:usb1="0807004A" w:usb2="00000010" w:usb3="00000000" w:csb0="003E0001" w:csb1="00000000"/>
  </w:font>
  <w:font w:name="Microsoft JhengHei Light">
    <w:charset w:val="88"/>
    <w:family w:val="swiss"/>
    <w:pitch w:val="variable"/>
    <w:sig w:usb0="8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66107339"/>
      <w:docPartObj>
        <w:docPartGallery w:val="Page Numbers (Bottom of Page)"/>
        <w:docPartUnique/>
      </w:docPartObj>
    </w:sdtPr>
    <w:sdtContent>
      <w:p w14:paraId="218395FF" w14:textId="2F68BD7F" w:rsidR="0094347B" w:rsidRDefault="0094347B">
        <w:pPr>
          <w:pStyle w:val="a7"/>
          <w:spacing w:before="60" w:after="12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6542FF93" w14:textId="289F58FE" w:rsidR="00D2671E" w:rsidRDefault="00D2671E" w:rsidP="00333E2A">
    <w:pPr>
      <w:pStyle w:val="a7"/>
      <w:spacing w:before="60" w:after="1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12017628"/>
      <w:docPartObj>
        <w:docPartGallery w:val="Page Numbers (Bottom of Page)"/>
        <w:docPartUnique/>
      </w:docPartObj>
    </w:sdtPr>
    <w:sdtContent>
      <w:p w14:paraId="4D88C90C" w14:textId="6F1D9D79" w:rsidR="0094347B" w:rsidRDefault="0094347B">
        <w:pPr>
          <w:pStyle w:val="a7"/>
          <w:spacing w:before="60" w:after="12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60D66439" w14:textId="691108BA" w:rsidR="00D2671E" w:rsidRDefault="00D2671E" w:rsidP="00B46C39">
    <w:pPr>
      <w:spacing w:before="60" w:after="120"/>
      <w:ind w:right="80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BFC697" w14:textId="77777777" w:rsidR="00D2671E" w:rsidRDefault="00D2671E" w:rsidP="00333E2A">
    <w:pPr>
      <w:pStyle w:val="a7"/>
      <w:spacing w:before="60" w:after="1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71933E" w14:textId="77777777" w:rsidR="00854906" w:rsidRDefault="00854906" w:rsidP="00333E2A">
      <w:pPr>
        <w:spacing w:before="60" w:after="120"/>
      </w:pPr>
      <w:r>
        <w:separator/>
      </w:r>
    </w:p>
    <w:p w14:paraId="6C2A81D8" w14:textId="77777777" w:rsidR="00854906" w:rsidRDefault="00854906" w:rsidP="00333E2A">
      <w:pPr>
        <w:spacing w:before="60" w:after="120"/>
      </w:pPr>
    </w:p>
    <w:p w14:paraId="35C430E2" w14:textId="77777777" w:rsidR="00854906" w:rsidRDefault="00854906" w:rsidP="00333E2A">
      <w:pPr>
        <w:spacing w:before="60" w:after="120"/>
      </w:pPr>
    </w:p>
    <w:p w14:paraId="429419DB" w14:textId="77777777" w:rsidR="00854906" w:rsidRDefault="00854906" w:rsidP="00333E2A">
      <w:pPr>
        <w:spacing w:before="60" w:after="120"/>
      </w:pPr>
    </w:p>
    <w:p w14:paraId="46B0B289" w14:textId="77777777" w:rsidR="00854906" w:rsidRDefault="00854906" w:rsidP="00333E2A">
      <w:pPr>
        <w:spacing w:before="60" w:after="120"/>
      </w:pPr>
    </w:p>
  </w:footnote>
  <w:footnote w:type="continuationSeparator" w:id="0">
    <w:p w14:paraId="2DDE6530" w14:textId="77777777" w:rsidR="00854906" w:rsidRDefault="00854906" w:rsidP="00333E2A">
      <w:pPr>
        <w:spacing w:before="60" w:after="120"/>
      </w:pPr>
      <w:r>
        <w:continuationSeparator/>
      </w:r>
    </w:p>
    <w:p w14:paraId="47DCB815" w14:textId="77777777" w:rsidR="00854906" w:rsidRDefault="00854906" w:rsidP="00333E2A">
      <w:pPr>
        <w:spacing w:before="60" w:after="120"/>
      </w:pPr>
    </w:p>
    <w:p w14:paraId="798EC8B4" w14:textId="77777777" w:rsidR="00854906" w:rsidRDefault="00854906" w:rsidP="00333E2A">
      <w:pPr>
        <w:spacing w:before="60" w:after="120"/>
      </w:pPr>
    </w:p>
    <w:p w14:paraId="75B6A1BD" w14:textId="77777777" w:rsidR="00854906" w:rsidRDefault="00854906" w:rsidP="00333E2A">
      <w:pPr>
        <w:spacing w:before="60" w:after="120"/>
      </w:pPr>
    </w:p>
    <w:p w14:paraId="7A67D5B4" w14:textId="77777777" w:rsidR="00854906" w:rsidRDefault="00854906" w:rsidP="00333E2A">
      <w:pPr>
        <w:spacing w:before="60" w:after="12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2F8261" w14:textId="5EEFA785" w:rsidR="00B46C39" w:rsidRDefault="00B46C39" w:rsidP="00333E2A">
    <w:pPr>
      <w:spacing w:before="60" w:after="120"/>
      <w:rPr>
        <w:rFonts w:hint="eastAsia"/>
      </w:rPr>
    </w:pPr>
    <w:r>
      <w:rPr>
        <w:noProof/>
      </w:rPr>
      <w:drawing>
        <wp:anchor distT="0" distB="0" distL="114300" distR="114300" simplePos="0" relativeHeight="251672576" behindDoc="0" locked="0" layoutInCell="1" allowOverlap="1" wp14:anchorId="7504B0D9" wp14:editId="6D027AC6">
          <wp:simplePos x="0" y="0"/>
          <wp:positionH relativeFrom="column">
            <wp:posOffset>-974725</wp:posOffset>
          </wp:positionH>
          <wp:positionV relativeFrom="paragraph">
            <wp:posOffset>-377825</wp:posOffset>
          </wp:positionV>
          <wp:extent cx="666750" cy="438150"/>
          <wp:effectExtent l="0" t="0" r="0" b="0"/>
          <wp:wrapThrough wrapText="bothSides">
            <wp:wrapPolygon edited="0">
              <wp:start x="7406" y="0"/>
              <wp:lineTo x="0" y="7513"/>
              <wp:lineTo x="0" y="8765"/>
              <wp:lineTo x="6583" y="20035"/>
              <wp:lineTo x="13166" y="20035"/>
              <wp:lineTo x="20571" y="16278"/>
              <wp:lineTo x="20571" y="1252"/>
              <wp:lineTo x="11520" y="0"/>
              <wp:lineTo x="7406" y="0"/>
            </wp:wrapPolygon>
          </wp:wrapThrough>
          <wp:docPr id="17" name="圖片 17" descr="ntp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ntp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9DC23B" w14:textId="70FBA8C0" w:rsidR="00D2671E" w:rsidRPr="00F578F6" w:rsidRDefault="00B46C39" w:rsidP="00B46C39">
    <w:pPr>
      <w:pStyle w:val="a6"/>
      <w:spacing w:before="60" w:after="120"/>
      <w:rPr>
        <w:rFonts w:hint="eastAsia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63A14675" wp14:editId="03B61600">
          <wp:simplePos x="0" y="0"/>
          <wp:positionH relativeFrom="column">
            <wp:posOffset>5534025</wp:posOffset>
          </wp:positionH>
          <wp:positionV relativeFrom="paragraph">
            <wp:posOffset>-276860</wp:posOffset>
          </wp:positionV>
          <wp:extent cx="666750" cy="438150"/>
          <wp:effectExtent l="0" t="0" r="0" b="0"/>
          <wp:wrapThrough wrapText="bothSides">
            <wp:wrapPolygon edited="0">
              <wp:start x="7406" y="0"/>
              <wp:lineTo x="0" y="7513"/>
              <wp:lineTo x="0" y="8765"/>
              <wp:lineTo x="6583" y="20035"/>
              <wp:lineTo x="13166" y="20035"/>
              <wp:lineTo x="20571" y="16278"/>
              <wp:lineTo x="20571" y="1252"/>
              <wp:lineTo x="11520" y="0"/>
              <wp:lineTo x="7406" y="0"/>
            </wp:wrapPolygon>
          </wp:wrapThrough>
          <wp:docPr id="16" name="圖片 16" descr="ntp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ntp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2671E">
      <w:rPr>
        <w:rFonts w:hint="eastAsia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93C5C1" w14:textId="77777777" w:rsidR="00D2671E" w:rsidRDefault="00D2671E" w:rsidP="00333E2A">
    <w:pPr>
      <w:pStyle w:val="a6"/>
      <w:spacing w:before="60" w:after="1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33" type="#_x0000_t75" style="width:11pt;height:11pt" o:bullet="t">
        <v:imagedata r:id="rId1" o:title="BD10253_"/>
        <o:lock v:ext="edit" cropping="t"/>
      </v:shape>
    </w:pict>
  </w:numPicBullet>
  <w:abstractNum w:abstractNumId="0" w15:restartNumberingAfterBreak="0">
    <w:nsid w:val="FFFFFF7C"/>
    <w:multiLevelType w:val="singleLevel"/>
    <w:tmpl w:val="F47CF36C"/>
    <w:lvl w:ilvl="0">
      <w:start w:val="1"/>
      <w:numFmt w:val="decimal"/>
      <w:lvlText w:val="%1."/>
      <w:lvlJc w:val="left"/>
      <w:pPr>
        <w:tabs>
          <w:tab w:val="num" w:pos="2281"/>
        </w:tabs>
        <w:ind w:leftChars="1000" w:left="2281" w:hangingChars="200" w:hanging="360"/>
      </w:pPr>
    </w:lvl>
  </w:abstractNum>
  <w:abstractNum w:abstractNumId="1" w15:restartNumberingAfterBreak="0">
    <w:nsid w:val="FFFFFF7D"/>
    <w:multiLevelType w:val="singleLevel"/>
    <w:tmpl w:val="568EFDCA"/>
    <w:lvl w:ilvl="0">
      <w:start w:val="1"/>
      <w:numFmt w:val="decimal"/>
      <w:lvlText w:val="%1."/>
      <w:lvlJc w:val="left"/>
      <w:pPr>
        <w:tabs>
          <w:tab w:val="num" w:pos="1801"/>
        </w:tabs>
        <w:ind w:leftChars="800" w:left="1801" w:hangingChars="200" w:hanging="360"/>
      </w:pPr>
    </w:lvl>
  </w:abstractNum>
  <w:abstractNum w:abstractNumId="2" w15:restartNumberingAfterBreak="0">
    <w:nsid w:val="FFFFFF7E"/>
    <w:multiLevelType w:val="singleLevel"/>
    <w:tmpl w:val="390E3178"/>
    <w:lvl w:ilvl="0">
      <w:start w:val="1"/>
      <w:numFmt w:val="decimal"/>
      <w:lvlText w:val="%1."/>
      <w:lvlJc w:val="left"/>
      <w:pPr>
        <w:tabs>
          <w:tab w:val="num" w:pos="1321"/>
        </w:tabs>
        <w:ind w:leftChars="600" w:left="1321" w:hangingChars="200" w:hanging="360"/>
      </w:pPr>
    </w:lvl>
  </w:abstractNum>
  <w:abstractNum w:abstractNumId="3" w15:restartNumberingAfterBreak="0">
    <w:nsid w:val="FFFFFF7F"/>
    <w:multiLevelType w:val="singleLevel"/>
    <w:tmpl w:val="EC1CB4A0"/>
    <w:lvl w:ilvl="0">
      <w:start w:val="1"/>
      <w:numFmt w:val="decimal"/>
      <w:lvlText w:val="%1."/>
      <w:lvlJc w:val="left"/>
      <w:pPr>
        <w:tabs>
          <w:tab w:val="num" w:pos="841"/>
        </w:tabs>
        <w:ind w:leftChars="400" w:left="841" w:hangingChars="200" w:hanging="360"/>
      </w:pPr>
    </w:lvl>
  </w:abstractNum>
  <w:abstractNum w:abstractNumId="4" w15:restartNumberingAfterBreak="0">
    <w:nsid w:val="FFFFFF80"/>
    <w:multiLevelType w:val="singleLevel"/>
    <w:tmpl w:val="22DEF0E8"/>
    <w:lvl w:ilvl="0">
      <w:start w:val="1"/>
      <w:numFmt w:val="bullet"/>
      <w:lvlText w:val=""/>
      <w:lvlJc w:val="left"/>
      <w:pPr>
        <w:tabs>
          <w:tab w:val="num" w:pos="2281"/>
        </w:tabs>
        <w:ind w:leftChars="1000" w:left="228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A4861426"/>
    <w:lvl w:ilvl="0">
      <w:start w:val="1"/>
      <w:numFmt w:val="bullet"/>
      <w:lvlText w:val=""/>
      <w:lvlJc w:val="left"/>
      <w:pPr>
        <w:tabs>
          <w:tab w:val="num" w:pos="1801"/>
        </w:tabs>
        <w:ind w:leftChars="800" w:left="1801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4E442B0"/>
    <w:lvl w:ilvl="0">
      <w:start w:val="1"/>
      <w:numFmt w:val="bullet"/>
      <w:lvlText w:val=""/>
      <w:lvlJc w:val="left"/>
      <w:pPr>
        <w:tabs>
          <w:tab w:val="num" w:pos="1321"/>
        </w:tabs>
        <w:ind w:leftChars="600" w:left="132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94DAF8CA"/>
    <w:lvl w:ilvl="0">
      <w:start w:val="1"/>
      <w:numFmt w:val="bullet"/>
      <w:lvlText w:val=""/>
      <w:lvlJc w:val="left"/>
      <w:pPr>
        <w:tabs>
          <w:tab w:val="num" w:pos="841"/>
        </w:tabs>
        <w:ind w:leftChars="400" w:left="841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B1A9D04"/>
    <w:lvl w:ilvl="0">
      <w:start w:val="1"/>
      <w:numFmt w:val="decimal"/>
      <w:pStyle w:val="a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F87072D4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84F7E16"/>
    <w:multiLevelType w:val="hybridMultilevel"/>
    <w:tmpl w:val="D27EE3F6"/>
    <w:lvl w:ilvl="0" w:tplc="F9DC10C6">
      <w:start w:val="1"/>
      <w:numFmt w:val="bullet"/>
      <w:lvlText w:val=""/>
      <w:lvlPicBulletId w:val="0"/>
      <w:lvlJc w:val="left"/>
      <w:pPr>
        <w:tabs>
          <w:tab w:val="num" w:pos="481"/>
        </w:tabs>
        <w:ind w:left="481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481"/>
        </w:tabs>
        <w:ind w:left="48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961"/>
        </w:tabs>
        <w:ind w:left="96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441"/>
        </w:tabs>
        <w:ind w:left="144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1921"/>
        </w:tabs>
        <w:ind w:left="192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1"/>
        </w:tabs>
        <w:ind w:left="240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81"/>
        </w:tabs>
        <w:ind w:left="288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1"/>
        </w:tabs>
        <w:ind w:left="336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841"/>
        </w:tabs>
        <w:ind w:left="3841" w:hanging="480"/>
      </w:pPr>
      <w:rPr>
        <w:rFonts w:ascii="Wingdings" w:hAnsi="Wingdings" w:hint="default"/>
      </w:rPr>
    </w:lvl>
  </w:abstractNum>
  <w:abstractNum w:abstractNumId="11" w15:restartNumberingAfterBreak="0">
    <w:nsid w:val="0DAB05CF"/>
    <w:multiLevelType w:val="hybridMultilevel"/>
    <w:tmpl w:val="28ACC4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0F142690"/>
    <w:multiLevelType w:val="multilevel"/>
    <w:tmpl w:val="744C0E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新細明體" w:hAnsi="Times New Roman" w:hint="default"/>
        <w:b w:val="0"/>
        <w:i w:val="0"/>
        <w:sz w:val="22"/>
        <w:szCs w:val="22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1B8B654F"/>
    <w:multiLevelType w:val="hybridMultilevel"/>
    <w:tmpl w:val="45FE8392"/>
    <w:lvl w:ilvl="0" w:tplc="9B8CCF9A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BF802EB2">
      <w:start w:val="1"/>
      <w:numFmt w:val="lowerLetter"/>
      <w:lvlText w:val="%2."/>
      <w:lvlJc w:val="left"/>
      <w:pPr>
        <w:tabs>
          <w:tab w:val="num" w:pos="480"/>
        </w:tabs>
        <w:ind w:left="821" w:hanging="341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21BF4CF0"/>
    <w:multiLevelType w:val="multilevel"/>
    <w:tmpl w:val="D8BAFF82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Restart w:val="0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5" w15:restartNumberingAfterBreak="0">
    <w:nsid w:val="24520751"/>
    <w:multiLevelType w:val="hybridMultilevel"/>
    <w:tmpl w:val="AE962614"/>
    <w:lvl w:ilvl="0" w:tplc="C6400A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新細明體" w:hAnsi="Times New Roman" w:hint="default"/>
        <w:b w:val="0"/>
        <w:i w:val="0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393B42F7"/>
    <w:multiLevelType w:val="multilevel"/>
    <w:tmpl w:val="D8BAFF82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Restart w:val="0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7" w15:restartNumberingAfterBreak="0">
    <w:nsid w:val="39E555E8"/>
    <w:multiLevelType w:val="hybridMultilevel"/>
    <w:tmpl w:val="3D3800EC"/>
    <w:lvl w:ilvl="0" w:tplc="DE6A4140">
      <w:start w:val="1"/>
      <w:numFmt w:val="bullet"/>
      <w:lvlText w:val=""/>
      <w:lvlPicBulletId w:val="0"/>
      <w:lvlJc w:val="left"/>
      <w:pPr>
        <w:tabs>
          <w:tab w:val="num" w:pos="960"/>
        </w:tabs>
        <w:ind w:left="96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8" w15:restartNumberingAfterBreak="0">
    <w:nsid w:val="3BA85063"/>
    <w:multiLevelType w:val="hybridMultilevel"/>
    <w:tmpl w:val="74984A98"/>
    <w:lvl w:ilvl="0" w:tplc="DE6A4140">
      <w:start w:val="1"/>
      <w:numFmt w:val="bullet"/>
      <w:lvlText w:val=""/>
      <w:lvlPicBulletId w:val="0"/>
      <w:lvlJc w:val="left"/>
      <w:pPr>
        <w:tabs>
          <w:tab w:val="num" w:pos="960"/>
        </w:tabs>
        <w:ind w:left="96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40F23A82"/>
    <w:multiLevelType w:val="hybridMultilevel"/>
    <w:tmpl w:val="8A9C1D9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89F46DC"/>
    <w:multiLevelType w:val="hybridMultilevel"/>
    <w:tmpl w:val="744C0E1C"/>
    <w:lvl w:ilvl="0" w:tplc="2CF879F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新細明體" w:hAnsi="Times New Roman" w:hint="default"/>
        <w:b w:val="0"/>
        <w:i w:val="0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 w15:restartNumberingAfterBreak="0">
    <w:nsid w:val="4F1349DF"/>
    <w:multiLevelType w:val="multilevel"/>
    <w:tmpl w:val="FF82ABAC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Restart w:val="0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22" w15:restartNumberingAfterBreak="0">
    <w:nsid w:val="5CDB0C92"/>
    <w:multiLevelType w:val="multilevel"/>
    <w:tmpl w:val="7A4AD4AA"/>
    <w:lvl w:ilvl="0">
      <w:start w:val="1"/>
      <w:numFmt w:val="decimal"/>
      <w:pStyle w:val="a0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Restart w:val="0"/>
      <w:pStyle w:val="a1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23" w15:restartNumberingAfterBreak="0">
    <w:nsid w:val="6E9B79B5"/>
    <w:multiLevelType w:val="hybridMultilevel"/>
    <w:tmpl w:val="1848096A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 w15:restartNumberingAfterBreak="0">
    <w:nsid w:val="71291401"/>
    <w:multiLevelType w:val="multilevel"/>
    <w:tmpl w:val="CB96C9B6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 w15:restartNumberingAfterBreak="0">
    <w:nsid w:val="75CC5EF9"/>
    <w:multiLevelType w:val="hybridMultilevel"/>
    <w:tmpl w:val="652E08E2"/>
    <w:lvl w:ilvl="0" w:tplc="1CC29F5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 w15:restartNumberingAfterBreak="0">
    <w:nsid w:val="798C3CE6"/>
    <w:multiLevelType w:val="hybridMultilevel"/>
    <w:tmpl w:val="2E6E837E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7"/>
  </w:num>
  <w:num w:numId="2">
    <w:abstractNumId w:val="18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13"/>
  </w:num>
  <w:num w:numId="14">
    <w:abstractNumId w:val="24"/>
  </w:num>
  <w:num w:numId="15">
    <w:abstractNumId w:val="21"/>
  </w:num>
  <w:num w:numId="16">
    <w:abstractNumId w:val="22"/>
  </w:num>
  <w:num w:numId="17">
    <w:abstractNumId w:val="14"/>
  </w:num>
  <w:num w:numId="18">
    <w:abstractNumId w:val="16"/>
  </w:num>
  <w:num w:numId="19">
    <w:abstractNumId w:val="25"/>
  </w:num>
  <w:num w:numId="20">
    <w:abstractNumId w:val="20"/>
  </w:num>
  <w:num w:numId="21">
    <w:abstractNumId w:val="12"/>
  </w:num>
  <w:num w:numId="22">
    <w:abstractNumId w:val="15"/>
  </w:num>
  <w:num w:numId="23">
    <w:abstractNumId w:val="26"/>
  </w:num>
  <w:num w:numId="24">
    <w:abstractNumId w:val="23"/>
  </w:num>
  <w:num w:numId="25">
    <w:abstractNumId w:val="8"/>
    <w:lvlOverride w:ilvl="0">
      <w:startOverride w:val="1"/>
    </w:lvlOverride>
  </w:num>
  <w:num w:numId="26">
    <w:abstractNumId w:val="8"/>
    <w:lvlOverride w:ilvl="0">
      <w:startOverride w:val="1"/>
    </w:lvlOverride>
  </w:num>
  <w:num w:numId="27">
    <w:abstractNumId w:val="8"/>
    <w:lvlOverride w:ilvl="0">
      <w:startOverride w:val="1"/>
    </w:lvlOverride>
  </w:num>
  <w:num w:numId="28">
    <w:abstractNumId w:val="8"/>
  </w:num>
  <w:num w:numId="29">
    <w:abstractNumId w:val="8"/>
    <w:lvlOverride w:ilvl="0">
      <w:startOverride w:val="1"/>
    </w:lvlOverride>
  </w:num>
  <w:num w:numId="30">
    <w:abstractNumId w:val="10"/>
  </w:num>
  <w:num w:numId="31">
    <w:abstractNumId w:val="11"/>
  </w:num>
  <w:num w:numId="3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480"/>
  <w:evenAndOddHeaders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4489"/>
    <w:rsid w:val="00000FBC"/>
    <w:rsid w:val="000013B6"/>
    <w:rsid w:val="000024E0"/>
    <w:rsid w:val="0001312D"/>
    <w:rsid w:val="00020FC7"/>
    <w:rsid w:val="00022D9F"/>
    <w:rsid w:val="00057100"/>
    <w:rsid w:val="00072E73"/>
    <w:rsid w:val="000747EC"/>
    <w:rsid w:val="000816C4"/>
    <w:rsid w:val="00084369"/>
    <w:rsid w:val="00094EF2"/>
    <w:rsid w:val="00095875"/>
    <w:rsid w:val="000976E0"/>
    <w:rsid w:val="000B2594"/>
    <w:rsid w:val="000B4FC8"/>
    <w:rsid w:val="000C4CE0"/>
    <w:rsid w:val="000C5B40"/>
    <w:rsid w:val="000D4BE3"/>
    <w:rsid w:val="000E0544"/>
    <w:rsid w:val="000E2664"/>
    <w:rsid w:val="000E514F"/>
    <w:rsid w:val="000E6C20"/>
    <w:rsid w:val="000F0D64"/>
    <w:rsid w:val="001049BA"/>
    <w:rsid w:val="00112C24"/>
    <w:rsid w:val="001138A6"/>
    <w:rsid w:val="00117C06"/>
    <w:rsid w:val="001248A1"/>
    <w:rsid w:val="001257BC"/>
    <w:rsid w:val="00130CE4"/>
    <w:rsid w:val="0014159D"/>
    <w:rsid w:val="0015327E"/>
    <w:rsid w:val="00161203"/>
    <w:rsid w:val="00184365"/>
    <w:rsid w:val="00184763"/>
    <w:rsid w:val="00191B84"/>
    <w:rsid w:val="001937A9"/>
    <w:rsid w:val="00196E7F"/>
    <w:rsid w:val="001A0E53"/>
    <w:rsid w:val="001A1503"/>
    <w:rsid w:val="001C32CE"/>
    <w:rsid w:val="001D4E0D"/>
    <w:rsid w:val="001E1780"/>
    <w:rsid w:val="00213484"/>
    <w:rsid w:val="00216DF9"/>
    <w:rsid w:val="00227048"/>
    <w:rsid w:val="00232709"/>
    <w:rsid w:val="00234377"/>
    <w:rsid w:val="00234BB4"/>
    <w:rsid w:val="00235157"/>
    <w:rsid w:val="00243AC4"/>
    <w:rsid w:val="00245807"/>
    <w:rsid w:val="00250E94"/>
    <w:rsid w:val="00254A73"/>
    <w:rsid w:val="00256D26"/>
    <w:rsid w:val="00260222"/>
    <w:rsid w:val="002624CE"/>
    <w:rsid w:val="0026343C"/>
    <w:rsid w:val="002635CC"/>
    <w:rsid w:val="00276D11"/>
    <w:rsid w:val="002774F9"/>
    <w:rsid w:val="00280AA2"/>
    <w:rsid w:val="002813D9"/>
    <w:rsid w:val="002869FA"/>
    <w:rsid w:val="002A5426"/>
    <w:rsid w:val="002B1C61"/>
    <w:rsid w:val="002C3334"/>
    <w:rsid w:val="002C68A5"/>
    <w:rsid w:val="002E1DB3"/>
    <w:rsid w:val="002F11A4"/>
    <w:rsid w:val="00325481"/>
    <w:rsid w:val="00330B15"/>
    <w:rsid w:val="00333E2A"/>
    <w:rsid w:val="00343DD1"/>
    <w:rsid w:val="00351E35"/>
    <w:rsid w:val="00372876"/>
    <w:rsid w:val="00374B16"/>
    <w:rsid w:val="00376DEE"/>
    <w:rsid w:val="00384746"/>
    <w:rsid w:val="003978B8"/>
    <w:rsid w:val="003A3FAA"/>
    <w:rsid w:val="003B1454"/>
    <w:rsid w:val="003C1DAD"/>
    <w:rsid w:val="003C74F6"/>
    <w:rsid w:val="003C75F9"/>
    <w:rsid w:val="003D11A9"/>
    <w:rsid w:val="003D16B6"/>
    <w:rsid w:val="003E3A83"/>
    <w:rsid w:val="003F777E"/>
    <w:rsid w:val="003F7E51"/>
    <w:rsid w:val="00403A90"/>
    <w:rsid w:val="00407021"/>
    <w:rsid w:val="00414C3C"/>
    <w:rsid w:val="00426E22"/>
    <w:rsid w:val="00441C06"/>
    <w:rsid w:val="0044376F"/>
    <w:rsid w:val="00463810"/>
    <w:rsid w:val="004656C3"/>
    <w:rsid w:val="00466480"/>
    <w:rsid w:val="00466D49"/>
    <w:rsid w:val="0047107F"/>
    <w:rsid w:val="00473A5C"/>
    <w:rsid w:val="00497433"/>
    <w:rsid w:val="004A2FEE"/>
    <w:rsid w:val="004A35E7"/>
    <w:rsid w:val="004A3AF0"/>
    <w:rsid w:val="004B14A4"/>
    <w:rsid w:val="004B7DE6"/>
    <w:rsid w:val="004E1322"/>
    <w:rsid w:val="004F1CEE"/>
    <w:rsid w:val="004F348E"/>
    <w:rsid w:val="004F783F"/>
    <w:rsid w:val="005027CE"/>
    <w:rsid w:val="00514E5E"/>
    <w:rsid w:val="0052779D"/>
    <w:rsid w:val="00541AAE"/>
    <w:rsid w:val="00542755"/>
    <w:rsid w:val="00544296"/>
    <w:rsid w:val="005459DC"/>
    <w:rsid w:val="0056064C"/>
    <w:rsid w:val="005666A3"/>
    <w:rsid w:val="00566749"/>
    <w:rsid w:val="005852F4"/>
    <w:rsid w:val="00594AB8"/>
    <w:rsid w:val="005A2D89"/>
    <w:rsid w:val="005A7DE1"/>
    <w:rsid w:val="005B4850"/>
    <w:rsid w:val="005C06D7"/>
    <w:rsid w:val="005D5B32"/>
    <w:rsid w:val="005E2002"/>
    <w:rsid w:val="005E3C72"/>
    <w:rsid w:val="005E567A"/>
    <w:rsid w:val="005F2417"/>
    <w:rsid w:val="005F4489"/>
    <w:rsid w:val="00610C7E"/>
    <w:rsid w:val="00643D82"/>
    <w:rsid w:val="0064514A"/>
    <w:rsid w:val="006946A1"/>
    <w:rsid w:val="00694848"/>
    <w:rsid w:val="006A2BD1"/>
    <w:rsid w:val="006A69FD"/>
    <w:rsid w:val="006A76BB"/>
    <w:rsid w:val="006B0506"/>
    <w:rsid w:val="006B77E8"/>
    <w:rsid w:val="006C6E81"/>
    <w:rsid w:val="006C7E29"/>
    <w:rsid w:val="006D4056"/>
    <w:rsid w:val="006D56C0"/>
    <w:rsid w:val="006D7020"/>
    <w:rsid w:val="006D781B"/>
    <w:rsid w:val="006E4CE8"/>
    <w:rsid w:val="006E4D98"/>
    <w:rsid w:val="006E554C"/>
    <w:rsid w:val="006F1AEB"/>
    <w:rsid w:val="00730591"/>
    <w:rsid w:val="00751598"/>
    <w:rsid w:val="00754FA1"/>
    <w:rsid w:val="007557D7"/>
    <w:rsid w:val="00766CFF"/>
    <w:rsid w:val="007712A2"/>
    <w:rsid w:val="00771841"/>
    <w:rsid w:val="007723CD"/>
    <w:rsid w:val="00775AAC"/>
    <w:rsid w:val="00783AB5"/>
    <w:rsid w:val="00786942"/>
    <w:rsid w:val="00793824"/>
    <w:rsid w:val="007A10DA"/>
    <w:rsid w:val="007B6B05"/>
    <w:rsid w:val="007C3D1E"/>
    <w:rsid w:val="007C668A"/>
    <w:rsid w:val="007C6880"/>
    <w:rsid w:val="007D6C96"/>
    <w:rsid w:val="007F0CCB"/>
    <w:rsid w:val="007F35FC"/>
    <w:rsid w:val="007F369F"/>
    <w:rsid w:val="007F519E"/>
    <w:rsid w:val="00804A0C"/>
    <w:rsid w:val="0080750B"/>
    <w:rsid w:val="008240A8"/>
    <w:rsid w:val="00827B04"/>
    <w:rsid w:val="0083139E"/>
    <w:rsid w:val="00854906"/>
    <w:rsid w:val="00855426"/>
    <w:rsid w:val="0085716D"/>
    <w:rsid w:val="0086140B"/>
    <w:rsid w:val="00861F4B"/>
    <w:rsid w:val="00882E35"/>
    <w:rsid w:val="008922A4"/>
    <w:rsid w:val="008951F4"/>
    <w:rsid w:val="008B0985"/>
    <w:rsid w:val="008B132A"/>
    <w:rsid w:val="008C12B9"/>
    <w:rsid w:val="008C3CD9"/>
    <w:rsid w:val="008D6DB5"/>
    <w:rsid w:val="008D6FE7"/>
    <w:rsid w:val="008E60D7"/>
    <w:rsid w:val="008F0A95"/>
    <w:rsid w:val="008F159A"/>
    <w:rsid w:val="008F584E"/>
    <w:rsid w:val="008F5B42"/>
    <w:rsid w:val="008F71F6"/>
    <w:rsid w:val="00912834"/>
    <w:rsid w:val="009134C4"/>
    <w:rsid w:val="009168A6"/>
    <w:rsid w:val="00922B9D"/>
    <w:rsid w:val="0094347B"/>
    <w:rsid w:val="00951282"/>
    <w:rsid w:val="0096385D"/>
    <w:rsid w:val="00967522"/>
    <w:rsid w:val="0097468E"/>
    <w:rsid w:val="0097482E"/>
    <w:rsid w:val="00975A44"/>
    <w:rsid w:val="00992D55"/>
    <w:rsid w:val="009978FC"/>
    <w:rsid w:val="009A703E"/>
    <w:rsid w:val="009A7C15"/>
    <w:rsid w:val="009B2C63"/>
    <w:rsid w:val="009B34E4"/>
    <w:rsid w:val="009B4E86"/>
    <w:rsid w:val="009C6388"/>
    <w:rsid w:val="009C753D"/>
    <w:rsid w:val="009D2EF1"/>
    <w:rsid w:val="009D6E35"/>
    <w:rsid w:val="009E221A"/>
    <w:rsid w:val="009F3BD1"/>
    <w:rsid w:val="009F442F"/>
    <w:rsid w:val="009F6BD6"/>
    <w:rsid w:val="009F6F76"/>
    <w:rsid w:val="00A05EBD"/>
    <w:rsid w:val="00A07DFA"/>
    <w:rsid w:val="00A13473"/>
    <w:rsid w:val="00A204A5"/>
    <w:rsid w:val="00A261F0"/>
    <w:rsid w:val="00A304F1"/>
    <w:rsid w:val="00A3567A"/>
    <w:rsid w:val="00A519C7"/>
    <w:rsid w:val="00A56603"/>
    <w:rsid w:val="00A63F2E"/>
    <w:rsid w:val="00A72175"/>
    <w:rsid w:val="00A811EF"/>
    <w:rsid w:val="00A94127"/>
    <w:rsid w:val="00AA0C03"/>
    <w:rsid w:val="00AA10A0"/>
    <w:rsid w:val="00AB03C5"/>
    <w:rsid w:val="00AB25A8"/>
    <w:rsid w:val="00AF6F60"/>
    <w:rsid w:val="00B00A87"/>
    <w:rsid w:val="00B04A68"/>
    <w:rsid w:val="00B140B8"/>
    <w:rsid w:val="00B16B95"/>
    <w:rsid w:val="00B211D3"/>
    <w:rsid w:val="00B22130"/>
    <w:rsid w:val="00B30D2E"/>
    <w:rsid w:val="00B46C39"/>
    <w:rsid w:val="00B54BFF"/>
    <w:rsid w:val="00B623C9"/>
    <w:rsid w:val="00B71A31"/>
    <w:rsid w:val="00B73E8A"/>
    <w:rsid w:val="00B77D80"/>
    <w:rsid w:val="00B84ED6"/>
    <w:rsid w:val="00B87EA5"/>
    <w:rsid w:val="00B92EE3"/>
    <w:rsid w:val="00B932E1"/>
    <w:rsid w:val="00B963E7"/>
    <w:rsid w:val="00B97B21"/>
    <w:rsid w:val="00BA1232"/>
    <w:rsid w:val="00BA3A46"/>
    <w:rsid w:val="00BA4C0F"/>
    <w:rsid w:val="00BB0D88"/>
    <w:rsid w:val="00BB5D6C"/>
    <w:rsid w:val="00BC0EB0"/>
    <w:rsid w:val="00BC327C"/>
    <w:rsid w:val="00BF3BBF"/>
    <w:rsid w:val="00C04F5A"/>
    <w:rsid w:val="00C109E4"/>
    <w:rsid w:val="00C11875"/>
    <w:rsid w:val="00C159FE"/>
    <w:rsid w:val="00C219F3"/>
    <w:rsid w:val="00C238A6"/>
    <w:rsid w:val="00C37C16"/>
    <w:rsid w:val="00C52D3D"/>
    <w:rsid w:val="00C57865"/>
    <w:rsid w:val="00C6126D"/>
    <w:rsid w:val="00C659B7"/>
    <w:rsid w:val="00C941B3"/>
    <w:rsid w:val="00CA1DDC"/>
    <w:rsid w:val="00CA57D6"/>
    <w:rsid w:val="00CC0DFD"/>
    <w:rsid w:val="00CD24EE"/>
    <w:rsid w:val="00CE39EE"/>
    <w:rsid w:val="00D12762"/>
    <w:rsid w:val="00D25C7E"/>
    <w:rsid w:val="00D2671E"/>
    <w:rsid w:val="00D3335C"/>
    <w:rsid w:val="00D33ADA"/>
    <w:rsid w:val="00D443C6"/>
    <w:rsid w:val="00D53C65"/>
    <w:rsid w:val="00D575E5"/>
    <w:rsid w:val="00D650E8"/>
    <w:rsid w:val="00D70B40"/>
    <w:rsid w:val="00D832D9"/>
    <w:rsid w:val="00D83D80"/>
    <w:rsid w:val="00D923F3"/>
    <w:rsid w:val="00D97016"/>
    <w:rsid w:val="00DB2DA5"/>
    <w:rsid w:val="00DB7DBF"/>
    <w:rsid w:val="00DC5D36"/>
    <w:rsid w:val="00DE3F21"/>
    <w:rsid w:val="00DE6498"/>
    <w:rsid w:val="00DF1E6E"/>
    <w:rsid w:val="00E02100"/>
    <w:rsid w:val="00E07FA7"/>
    <w:rsid w:val="00E140F3"/>
    <w:rsid w:val="00E2663D"/>
    <w:rsid w:val="00E44AC6"/>
    <w:rsid w:val="00E541F2"/>
    <w:rsid w:val="00E5527D"/>
    <w:rsid w:val="00E758F0"/>
    <w:rsid w:val="00E77780"/>
    <w:rsid w:val="00E86218"/>
    <w:rsid w:val="00EA4D5F"/>
    <w:rsid w:val="00EA5C96"/>
    <w:rsid w:val="00EB47CF"/>
    <w:rsid w:val="00EB72A0"/>
    <w:rsid w:val="00EC5BB6"/>
    <w:rsid w:val="00ED385E"/>
    <w:rsid w:val="00EF00BD"/>
    <w:rsid w:val="00F00C42"/>
    <w:rsid w:val="00F01758"/>
    <w:rsid w:val="00F24A84"/>
    <w:rsid w:val="00F26374"/>
    <w:rsid w:val="00F32152"/>
    <w:rsid w:val="00F3738B"/>
    <w:rsid w:val="00F4167C"/>
    <w:rsid w:val="00F52CF7"/>
    <w:rsid w:val="00F54B77"/>
    <w:rsid w:val="00F578F6"/>
    <w:rsid w:val="00F60D70"/>
    <w:rsid w:val="00F73BD6"/>
    <w:rsid w:val="00FA4308"/>
    <w:rsid w:val="00FB63EB"/>
    <w:rsid w:val="00FC1EC4"/>
    <w:rsid w:val="00FC26B0"/>
    <w:rsid w:val="00FC421E"/>
    <w:rsid w:val="00FC4C4A"/>
    <w:rsid w:val="00FC5A19"/>
    <w:rsid w:val="00FD05B5"/>
    <w:rsid w:val="00FD7707"/>
    <w:rsid w:val="00FE0EBD"/>
    <w:rsid w:val="00FE4553"/>
    <w:rsid w:val="00FE515F"/>
    <w:rsid w:val="00FF2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A8785E6"/>
  <w14:defaultImageDpi w14:val="300"/>
  <w15:docId w15:val="{DB84D83D-F74F-5B47-AEAF-430656CFD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新細明體" w:hAnsiTheme="minorHAnsi" w:cs="Times New Roman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2">
    <w:name w:val="Normal"/>
    <w:autoRedefine/>
    <w:qFormat/>
    <w:rsid w:val="00922B9D"/>
    <w:pPr>
      <w:widowControl w:val="0"/>
      <w:adjustRightInd w:val="0"/>
      <w:snapToGrid w:val="0"/>
      <w:spacing w:beforeLines="25" w:before="25" w:afterLines="50" w:after="50" w:line="400" w:lineRule="atLeast"/>
    </w:pPr>
    <w:rPr>
      <w:rFonts w:eastAsia="細明體" w:cs="細明體"/>
      <w:sz w:val="22"/>
      <w:szCs w:val="21"/>
    </w:rPr>
  </w:style>
  <w:style w:type="paragraph" w:styleId="1">
    <w:name w:val="heading 1"/>
    <w:basedOn w:val="a2"/>
    <w:next w:val="a2"/>
    <w:qFormat/>
    <w:rsid w:val="001248A1"/>
    <w:pPr>
      <w:keepNext/>
      <w:spacing w:line="720" w:lineRule="atLeast"/>
      <w:outlineLvl w:val="0"/>
    </w:pPr>
    <w:rPr>
      <w:rFonts w:ascii="Arial" w:eastAsia="新細明體" w:hAnsi="Arial" w:cs="Times New Roman"/>
      <w:b/>
      <w:bCs/>
      <w:kern w:val="52"/>
      <w:sz w:val="52"/>
      <w:szCs w:val="52"/>
    </w:rPr>
  </w:style>
  <w:style w:type="paragraph" w:styleId="2">
    <w:name w:val="heading 2"/>
    <w:basedOn w:val="a2"/>
    <w:next w:val="a2"/>
    <w:qFormat/>
    <w:rsid w:val="009168A6"/>
    <w:pPr>
      <w:keepNext/>
      <w:spacing w:line="720" w:lineRule="atLeast"/>
      <w:outlineLvl w:val="1"/>
    </w:pPr>
    <w:rPr>
      <w:rFonts w:ascii="Arial" w:eastAsia="新細明體" w:hAnsi="Arial" w:cs="Times New Roman"/>
      <w:b/>
      <w:bCs/>
      <w:sz w:val="48"/>
      <w:szCs w:val="48"/>
    </w:rPr>
  </w:style>
  <w:style w:type="paragraph" w:styleId="3">
    <w:name w:val="heading 3"/>
    <w:aliases w:val="我的標題1"/>
    <w:basedOn w:val="a2"/>
    <w:next w:val="a2"/>
    <w:qFormat/>
    <w:rsid w:val="00783AB5"/>
    <w:pPr>
      <w:keepNext/>
      <w:spacing w:line="400" w:lineRule="exact"/>
      <w:outlineLvl w:val="2"/>
    </w:pPr>
    <w:rPr>
      <w:rFonts w:ascii="Arial" w:eastAsia="華康中圓體" w:hAnsi="Arial" w:cs="Times New Roman"/>
      <w:b/>
      <w:bCs/>
      <w:sz w:val="28"/>
      <w:szCs w:val="28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Ctrl-Q">
    <w:name w:val="專詞Ctrl-Q"/>
    <w:basedOn w:val="a3"/>
    <w:rsid w:val="002A5426"/>
    <w:rPr>
      <w:b/>
      <w:bCs/>
      <w:color w:val="FF9900"/>
    </w:rPr>
  </w:style>
  <w:style w:type="paragraph" w:styleId="a6">
    <w:name w:val="header"/>
    <w:basedOn w:val="a2"/>
    <w:rsid w:val="00B932E1"/>
    <w:pPr>
      <w:tabs>
        <w:tab w:val="center" w:pos="4153"/>
        <w:tab w:val="right" w:pos="8306"/>
      </w:tabs>
    </w:pPr>
    <w:rPr>
      <w:sz w:val="20"/>
      <w:szCs w:val="20"/>
    </w:rPr>
  </w:style>
  <w:style w:type="paragraph" w:styleId="a7">
    <w:name w:val="footer"/>
    <w:basedOn w:val="a2"/>
    <w:link w:val="a8"/>
    <w:uiPriority w:val="99"/>
    <w:rsid w:val="003F777E"/>
    <w:pPr>
      <w:tabs>
        <w:tab w:val="center" w:pos="4153"/>
        <w:tab w:val="right" w:pos="8306"/>
      </w:tabs>
      <w:spacing w:line="240" w:lineRule="auto"/>
    </w:pPr>
    <w:rPr>
      <w:sz w:val="20"/>
      <w:szCs w:val="20"/>
    </w:rPr>
  </w:style>
  <w:style w:type="character" w:styleId="a9">
    <w:name w:val="page number"/>
    <w:basedOn w:val="a3"/>
    <w:rsid w:val="00B932E1"/>
  </w:style>
  <w:style w:type="paragraph" w:styleId="aa">
    <w:name w:val="footnote text"/>
    <w:basedOn w:val="a2"/>
    <w:semiHidden/>
    <w:rsid w:val="000013B6"/>
    <w:rPr>
      <w:sz w:val="20"/>
      <w:szCs w:val="20"/>
    </w:rPr>
  </w:style>
  <w:style w:type="character" w:styleId="ab">
    <w:name w:val="footnote reference"/>
    <w:basedOn w:val="a3"/>
    <w:semiHidden/>
    <w:rsid w:val="000013B6"/>
    <w:rPr>
      <w:vertAlign w:val="superscript"/>
    </w:rPr>
  </w:style>
  <w:style w:type="paragraph" w:customStyle="1" w:styleId="a0">
    <w:name w:val="大標題"/>
    <w:basedOn w:val="a2"/>
    <w:next w:val="a2"/>
    <w:rsid w:val="00B71A31"/>
    <w:pPr>
      <w:numPr>
        <w:numId w:val="16"/>
      </w:numPr>
      <w:spacing w:beforeLines="200" w:before="720" w:afterLines="100" w:after="360" w:line="480" w:lineRule="auto"/>
      <w:jc w:val="right"/>
    </w:pPr>
    <w:rPr>
      <w:rFonts w:eastAsia="華康中圓體(P)"/>
      <w:b/>
      <w:sz w:val="32"/>
      <w:szCs w:val="32"/>
    </w:rPr>
  </w:style>
  <w:style w:type="paragraph" w:customStyle="1" w:styleId="a1">
    <w:name w:val="中標題"/>
    <w:basedOn w:val="2"/>
    <w:next w:val="a2"/>
    <w:autoRedefine/>
    <w:rsid w:val="007C6880"/>
    <w:pPr>
      <w:numPr>
        <w:ilvl w:val="1"/>
        <w:numId w:val="16"/>
      </w:numPr>
      <w:spacing w:beforeLines="100" w:before="360" w:afterLines="0" w:after="90" w:line="240" w:lineRule="auto"/>
    </w:pPr>
    <w:rPr>
      <w:rFonts w:eastAsia="華康中圓體"/>
      <w:sz w:val="28"/>
    </w:rPr>
  </w:style>
  <w:style w:type="paragraph" w:styleId="ac">
    <w:name w:val="caption"/>
    <w:aliases w:val="圖表標號"/>
    <w:basedOn w:val="a2"/>
    <w:next w:val="a2"/>
    <w:qFormat/>
    <w:rsid w:val="00EB47CF"/>
    <w:pPr>
      <w:jc w:val="center"/>
    </w:pPr>
  </w:style>
  <w:style w:type="paragraph" w:styleId="10">
    <w:name w:val="toc 1"/>
    <w:basedOn w:val="a2"/>
    <w:next w:val="a2"/>
    <w:autoRedefine/>
    <w:semiHidden/>
    <w:rsid w:val="00184763"/>
  </w:style>
  <w:style w:type="paragraph" w:styleId="11">
    <w:name w:val="index 1"/>
    <w:basedOn w:val="a2"/>
    <w:next w:val="a2"/>
    <w:autoRedefine/>
    <w:semiHidden/>
    <w:rsid w:val="00827B04"/>
  </w:style>
  <w:style w:type="paragraph" w:styleId="20">
    <w:name w:val="toc 2"/>
    <w:basedOn w:val="a2"/>
    <w:next w:val="a2"/>
    <w:autoRedefine/>
    <w:semiHidden/>
    <w:rsid w:val="00E77780"/>
    <w:pPr>
      <w:ind w:leftChars="200" w:left="480"/>
    </w:pPr>
  </w:style>
  <w:style w:type="paragraph" w:styleId="21">
    <w:name w:val="index 2"/>
    <w:basedOn w:val="a2"/>
    <w:next w:val="a2"/>
    <w:autoRedefine/>
    <w:semiHidden/>
    <w:rsid w:val="00827B04"/>
    <w:pPr>
      <w:ind w:leftChars="200" w:left="200"/>
    </w:pPr>
  </w:style>
  <w:style w:type="paragraph" w:styleId="ad">
    <w:name w:val="table of figures"/>
    <w:basedOn w:val="a2"/>
    <w:next w:val="a2"/>
    <w:semiHidden/>
    <w:rsid w:val="009D6E35"/>
    <w:pPr>
      <w:ind w:leftChars="400" w:left="960" w:hangingChars="200" w:hanging="480"/>
    </w:pPr>
  </w:style>
  <w:style w:type="character" w:styleId="ae">
    <w:name w:val="Hyperlink"/>
    <w:basedOn w:val="a3"/>
    <w:rsid w:val="00280AA2"/>
    <w:rPr>
      <w:color w:val="0000FF"/>
      <w:u w:val="single"/>
    </w:rPr>
  </w:style>
  <w:style w:type="paragraph" w:styleId="a">
    <w:name w:val="List Number"/>
    <w:basedOn w:val="a2"/>
    <w:rsid w:val="005666A3"/>
    <w:pPr>
      <w:numPr>
        <w:numId w:val="28"/>
      </w:numPr>
    </w:pPr>
  </w:style>
  <w:style w:type="paragraph" w:styleId="af">
    <w:name w:val="Balloon Text"/>
    <w:basedOn w:val="a2"/>
    <w:link w:val="af0"/>
    <w:rsid w:val="00161203"/>
    <w:pPr>
      <w:spacing w:before="0" w:after="0" w:line="240" w:lineRule="auto"/>
    </w:pPr>
    <w:rPr>
      <w:rFonts w:ascii="Heiti TC Light" w:eastAsia="Heiti TC Light"/>
      <w:sz w:val="18"/>
      <w:szCs w:val="18"/>
    </w:rPr>
  </w:style>
  <w:style w:type="character" w:customStyle="1" w:styleId="af0">
    <w:name w:val="註解方塊文字 字元"/>
    <w:basedOn w:val="a3"/>
    <w:link w:val="af"/>
    <w:rsid w:val="00161203"/>
    <w:rPr>
      <w:rFonts w:ascii="Heiti TC Light" w:eastAsia="Heiti TC Light" w:cs="細明體"/>
      <w:sz w:val="18"/>
      <w:szCs w:val="18"/>
    </w:rPr>
  </w:style>
  <w:style w:type="paragraph" w:styleId="af1">
    <w:name w:val="List Paragraph"/>
    <w:basedOn w:val="a2"/>
    <w:uiPriority w:val="34"/>
    <w:qFormat/>
    <w:rsid w:val="00D2671E"/>
    <w:pPr>
      <w:ind w:leftChars="200" w:left="480"/>
    </w:pPr>
  </w:style>
  <w:style w:type="character" w:customStyle="1" w:styleId="a8">
    <w:name w:val="頁尾 字元"/>
    <w:basedOn w:val="a3"/>
    <w:link w:val="a7"/>
    <w:uiPriority w:val="99"/>
    <w:rsid w:val="0094347B"/>
    <w:rPr>
      <w:rFonts w:eastAsia="細明體" w:cs="細明體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jp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34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footer" Target="footer1.xm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jpg"/><Relationship Id="rId28" Type="http://schemas.openxmlformats.org/officeDocument/2006/relationships/image" Target="media/image22.jpg"/><Relationship Id="rId36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jpg"/><Relationship Id="rId27" Type="http://schemas.openxmlformats.org/officeDocument/2006/relationships/image" Target="media/image21.jpg"/><Relationship Id="rId30" Type="http://schemas.openxmlformats.org/officeDocument/2006/relationships/header" Target="header1.xml"/><Relationship Id="rId35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ang\Application%20Data\Microsoft\Templates\handout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245AD9-440F-4198-A874-4CE6C4B5C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handout</Template>
  <TotalTime>252</TotalTime>
  <Pages>8</Pages>
  <Words>249</Words>
  <Characters>1423</Characters>
  <Application>Microsoft Office Word</Application>
  <DocSecurity>0</DocSecurity>
  <Lines>11</Lines>
  <Paragraphs>3</Paragraphs>
  <ScaleCrop>false</ScaleCrop>
  <Company>ntpu</Company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樣式（Styles）</dc:title>
  <dc:subject/>
  <dc:creator>wang</dc:creator>
  <cp:keywords/>
  <dc:description/>
  <cp:lastModifiedBy>Chun-Chao Wang</cp:lastModifiedBy>
  <cp:revision>24</cp:revision>
  <cp:lastPrinted>2019-03-25T08:23:00Z</cp:lastPrinted>
  <dcterms:created xsi:type="dcterms:W3CDTF">2013-04-01T14:37:00Z</dcterms:created>
  <dcterms:modified xsi:type="dcterms:W3CDTF">2020-03-30T08:55:00Z</dcterms:modified>
</cp:coreProperties>
</file>